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F01CB" w14:textId="3CCAAE1F" w:rsidR="00734486" w:rsidRDefault="0084528A" w:rsidP="00AD46E0">
      <w:r>
        <w:rPr>
          <w:rFonts w:ascii="Arial Narrow" w:hAnsi="Arial Narrow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51B74D8E" wp14:editId="638A8FE5">
                <wp:simplePos x="0" y="0"/>
                <wp:positionH relativeFrom="column">
                  <wp:posOffset>6827520</wp:posOffset>
                </wp:positionH>
                <wp:positionV relativeFrom="paragraph">
                  <wp:posOffset>7620</wp:posOffset>
                </wp:positionV>
                <wp:extent cx="2743200" cy="1821180"/>
                <wp:effectExtent l="0" t="0" r="1905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B769" w14:textId="1B342D91" w:rsidR="007C6C0C" w:rsidRPr="00F2436F" w:rsidRDefault="007C6C0C" w:rsidP="007C6C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CEDAR COUNTY </w:t>
                            </w:r>
                          </w:p>
                          <w:p w14:paraId="225E6ACE" w14:textId="0718F4D8" w:rsidR="007C6C0C" w:rsidRPr="00F2436F" w:rsidRDefault="007C6C0C" w:rsidP="007C6C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HISTORICAL </w:t>
                            </w:r>
                          </w:p>
                          <w:p w14:paraId="3BC4C727" w14:textId="6375B57E" w:rsidR="007C6C0C" w:rsidRPr="00F2436F" w:rsidRDefault="007C6C0C" w:rsidP="007C6C0C">
                            <w:pPr>
                              <w:spacing w:after="120"/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MUSEUM</w:t>
                            </w:r>
                          </w:p>
                          <w:p w14:paraId="4D098CAE" w14:textId="77777777" w:rsidR="007C6C0C" w:rsidRPr="00F2436F" w:rsidRDefault="007C6C0C" w:rsidP="007C6C0C">
                            <w:pPr>
                              <w:spacing w:after="120"/>
                              <w:jc w:val="center"/>
                              <w:rPr>
                                <w:rFonts w:ascii="Garamond" w:hAnsi="Garamond"/>
                                <w:i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36F">
                              <w:rPr>
                                <w:rFonts w:ascii="Garamond" w:hAnsi="Garamond"/>
                                <w:i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Established 1964</w:t>
                            </w:r>
                          </w:p>
                          <w:p w14:paraId="784AF81B" w14:textId="77777777" w:rsidR="007C6C0C" w:rsidRDefault="007C6C0C"/>
                          <w:p w14:paraId="6F1D2B0D" w14:textId="77777777" w:rsidR="007C6C0C" w:rsidRDefault="007C6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74D8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7.6pt;margin-top:.6pt;width:3in;height:143.4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" fillcolor="white [3201]" strokeweight=".5pt">
                <v:textbox>
                  <w:txbxContent>
                    <w:p w14:paraId="1315B769" w14:textId="1B342D91" w:rsidR="007C6C0C" w:rsidRPr="00F2436F" w:rsidRDefault="007C6C0C" w:rsidP="007C6C0C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CEDAR COUNTY </w:t>
                      </w:r>
                    </w:p>
                    <w:p w14:paraId="225E6ACE" w14:textId="0718F4D8" w:rsidR="007C6C0C" w:rsidRPr="00F2436F" w:rsidRDefault="007C6C0C" w:rsidP="007C6C0C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HISTORICAL </w:t>
                      </w:r>
                    </w:p>
                    <w:p w14:paraId="3BC4C727" w14:textId="6375B57E" w:rsidR="007C6C0C" w:rsidRPr="00F2436F" w:rsidRDefault="007C6C0C" w:rsidP="007C6C0C">
                      <w:pPr>
                        <w:spacing w:after="120"/>
                        <w:jc w:val="center"/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b/>
                          <w:color w:val="FF0000"/>
                          <w:sz w:val="52"/>
                          <w:szCs w:val="52"/>
                          <w:u w:val="single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MUSEUM</w:t>
                      </w:r>
                    </w:p>
                    <w:p w14:paraId="4D098CAE" w14:textId="77777777" w:rsidR="007C6C0C" w:rsidRPr="00F2436F" w:rsidRDefault="007C6C0C" w:rsidP="007C6C0C">
                      <w:pPr>
                        <w:spacing w:after="120"/>
                        <w:jc w:val="center"/>
                        <w:rPr>
                          <w:rFonts w:ascii="Garamond" w:hAnsi="Garamond"/>
                          <w:i/>
                          <w:color w:val="FF0000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36F">
                        <w:rPr>
                          <w:rFonts w:ascii="Garamond" w:hAnsi="Garamond"/>
                          <w:i/>
                          <w:color w:val="FF0000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Established 1964</w:t>
                      </w:r>
                    </w:p>
                    <w:p w14:paraId="784AF81B" w14:textId="77777777" w:rsidR="007C6C0C" w:rsidRDefault="007C6C0C"/>
                    <w:p w14:paraId="6F1D2B0D" w14:textId="77777777" w:rsidR="007C6C0C" w:rsidRDefault="007C6C0C"/>
                  </w:txbxContent>
                </v:textbox>
              </v:shape>
            </w:pict>
          </mc:Fallback>
        </mc:AlternateContent>
      </w:r>
      <w:r w:rsidR="00F320F8" w:rsidRPr="001B056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5EF75EC5" wp14:editId="731459E0">
                <wp:simplePos x="0" y="0"/>
                <wp:positionH relativeFrom="margin">
                  <wp:posOffset>15240</wp:posOffset>
                </wp:positionH>
                <wp:positionV relativeFrom="paragraph">
                  <wp:posOffset>-22860</wp:posOffset>
                </wp:positionV>
                <wp:extent cx="2750820" cy="4030980"/>
                <wp:effectExtent l="19050" t="19050" r="30480" b="4572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03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D5C5" w14:textId="77777777" w:rsidR="00972C3A" w:rsidRPr="006C3A6B" w:rsidRDefault="00972C3A" w:rsidP="00420EC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3A6B">
                              <w:rPr>
                                <w:rFonts w:ascii="Arial Narrow" w:eastAsia="Times New Roman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Membership Dues</w:t>
                            </w:r>
                          </w:p>
                          <w:p w14:paraId="265D6B6A" w14:textId="0C3B0198" w:rsidR="00972C3A" w:rsidRDefault="00972C3A" w:rsidP="00420ECC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Annual dues of $10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per person 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are collected every January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from our supporting members</w:t>
                            </w:r>
                            <w:r w:rsidR="00F320F8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1A9518" w14:textId="77777777" w:rsidR="00C92743" w:rsidRDefault="00C92743" w:rsidP="00420ECC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14:paraId="710624A0" w14:textId="530949B4" w:rsidR="00972C3A" w:rsidRPr="00AD46E0" w:rsidRDefault="00972C3A" w:rsidP="00420EC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Financial Resources</w:t>
                            </w:r>
                          </w:p>
                          <w:p w14:paraId="13B8038A" w14:textId="77777777" w:rsidR="00972C3A" w:rsidRPr="00C92743" w:rsidRDefault="00972C3A" w:rsidP="00C927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Annual Membership Dues</w:t>
                            </w:r>
                          </w:p>
                          <w:p w14:paraId="056AF830" w14:textId="64B9246D" w:rsidR="00F51A80" w:rsidRPr="00AD46E0" w:rsidRDefault="00972C3A" w:rsidP="00F51A8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Individual and Family 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d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onations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FF2072" w14:textId="3A6F6C78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Memorials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(see website for details)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8C6FEF" w14:textId="1FA7A06B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Cedar County To</w:t>
                            </w:r>
                            <w:r w:rsidR="00D95E07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ur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ism Grant</w:t>
                            </w:r>
                            <w:r w:rsidR="0084528A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  <w:p w14:paraId="64AEF858" w14:textId="2AB59227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Hartington Community Foundation Grants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77A2914" w14:textId="5821FB61" w:rsidR="00972C3A" w:rsidRPr="00AD46E0" w:rsidRDefault="00972C3A" w:rsidP="00420EC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County support for residence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</w:t>
                            </w:r>
                            <w:r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utilities</w:t>
                            </w:r>
                            <w:r w:rsidR="00F51A80" w:rsidRPr="00AD46E0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and upkeep</w:t>
                            </w:r>
                            <w:r w:rsidR="003B077C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9265E95" w14:textId="67F304A5" w:rsidR="00972C3A" w:rsidRPr="00420ECC" w:rsidRDefault="00972C3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5EC5" id="Text Box 2" o:spid="_x0000_s1027" type="#_x0000_t202" style="position:absolute;margin-left:1.2pt;margin-top:-1.8pt;width:216.6pt;height:317.4pt;z-index:25192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" strokecolor="black [3213]" strokeweight="4.5pt">
                <v:textbox>
                  <w:txbxContent>
                    <w:p w14:paraId="7F99D5C5" w14:textId="77777777" w:rsidR="00972C3A" w:rsidRPr="006C3A6B" w:rsidRDefault="00972C3A" w:rsidP="00420ECC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C3A6B">
                        <w:rPr>
                          <w:rFonts w:ascii="Arial Narrow" w:eastAsia="Times New Roman" w:hAnsi="Arial Narrow" w:cs="Arial"/>
                          <w:b/>
                          <w:sz w:val="32"/>
                          <w:szCs w:val="32"/>
                          <w:u w:val="single"/>
                        </w:rPr>
                        <w:t>Membership Dues</w:t>
                      </w:r>
                    </w:p>
                    <w:p w14:paraId="265D6B6A" w14:textId="0C3B0198" w:rsidR="00972C3A" w:rsidRDefault="00972C3A" w:rsidP="00420ECC">
                      <w:pPr>
                        <w:jc w:val="center"/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Annual dues of $10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per person 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are collected every January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from our supporting members</w:t>
                      </w:r>
                      <w:r w:rsidR="00F320F8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4B1A9518" w14:textId="77777777" w:rsidR="00C92743" w:rsidRDefault="00C92743" w:rsidP="00420ECC">
                      <w:pPr>
                        <w:jc w:val="center"/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</w:pPr>
                    </w:p>
                    <w:p w14:paraId="710624A0" w14:textId="530949B4" w:rsidR="00972C3A" w:rsidRPr="00AD46E0" w:rsidRDefault="00972C3A" w:rsidP="00420ECC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b/>
                          <w:sz w:val="32"/>
                          <w:szCs w:val="32"/>
                          <w:u w:val="single"/>
                        </w:rPr>
                        <w:t>Financial Resources</w:t>
                      </w:r>
                    </w:p>
                    <w:p w14:paraId="13B8038A" w14:textId="77777777" w:rsidR="00972C3A" w:rsidRPr="00C92743" w:rsidRDefault="00972C3A" w:rsidP="00C927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Annual Membership Dues</w:t>
                      </w:r>
                    </w:p>
                    <w:p w14:paraId="056AF830" w14:textId="64B9246D" w:rsidR="00F51A80" w:rsidRPr="00AD46E0" w:rsidRDefault="00972C3A" w:rsidP="00F51A80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Individual and Family 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d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onations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00FF2072" w14:textId="3A6F6C78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Memorials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(see website for details)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568C6FEF" w14:textId="1FA7A06B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Cedar County To</w:t>
                      </w:r>
                      <w:r w:rsidR="00D95E07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ur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ism Grant</w:t>
                      </w:r>
                      <w:r w:rsidR="0084528A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s.</w:t>
                      </w:r>
                    </w:p>
                    <w:p w14:paraId="64AEF858" w14:textId="2AB59227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Hartington Community Foundation Grants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277A2914" w14:textId="5821FB61" w:rsidR="00972C3A" w:rsidRPr="00AD46E0" w:rsidRDefault="00972C3A" w:rsidP="00420ECC">
                      <w:pPr>
                        <w:numPr>
                          <w:ilvl w:val="0"/>
                          <w:numId w:val="2"/>
                        </w:num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County support for residence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</w:t>
                      </w:r>
                      <w:r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utilities</w:t>
                      </w:r>
                      <w:r w:rsidR="00F51A80" w:rsidRPr="00AD46E0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and upkeep</w:t>
                      </w:r>
                      <w:r w:rsidR="003B077C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</w:p>
                    <w:p w14:paraId="19265E95" w14:textId="67F304A5" w:rsidR="00972C3A" w:rsidRPr="00420ECC" w:rsidRDefault="00972C3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743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7B8A00EC" wp14:editId="4686BB2B">
                <wp:simplePos x="0" y="0"/>
                <wp:positionH relativeFrom="margin">
                  <wp:posOffset>3352800</wp:posOffset>
                </wp:positionH>
                <wp:positionV relativeFrom="margin">
                  <wp:posOffset>7620</wp:posOffset>
                </wp:positionV>
                <wp:extent cx="2933700" cy="1483995"/>
                <wp:effectExtent l="0" t="0" r="0" b="1905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9AFAA0" w14:textId="7BD9C989" w:rsidR="004311C5" w:rsidRPr="00EA6941" w:rsidRDefault="004311C5" w:rsidP="00CE16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Mu</w:t>
                            </w:r>
                            <w:r w:rsidR="00EA6941"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seum Available F</w:t>
                            </w:r>
                            <w:r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or</w:t>
                            </w:r>
                            <w:r w:rsidR="00EA6941" w:rsidRPr="00EA694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620A2D8A" w14:textId="35A60E97" w:rsidR="00972C3A" w:rsidRPr="00460142" w:rsidRDefault="00972C3A" w:rsidP="008A2E75">
                            <w:pPr>
                              <w:ind w:left="-110"/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Single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 Family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,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Group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and School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Tours</w:t>
                            </w:r>
                            <w:r w:rsidR="004311C5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Educational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, Pr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ivate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  <w:p w14:paraId="2AD220CD" w14:textId="486CC54A" w:rsidR="00972C3A" w:rsidRPr="00460142" w:rsidRDefault="00972C3A" w:rsidP="00EA6941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Media Events</w:t>
                            </w:r>
                            <w:r w:rsidR="00EA6941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Family and Genealogy Research</w:t>
                            </w:r>
                            <w:r w:rsidR="00B935F3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6941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and Local History.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00EC" id="Text Box 180" o:spid="_x0000_s1028" type="#_x0000_t202" style="position:absolute;margin-left:264pt;margin-top:.6pt;width:231pt;height:116.85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19AFAA0" w14:textId="7BD9C989" w:rsidR="004311C5" w:rsidRPr="00EA6941" w:rsidRDefault="004311C5" w:rsidP="00CE160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Mu</w:t>
                      </w:r>
                      <w:r w:rsidR="00EA6941"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seum Available F</w:t>
                      </w:r>
                      <w:r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or</w:t>
                      </w:r>
                      <w:r w:rsidR="00EA6941" w:rsidRPr="00EA6941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620A2D8A" w14:textId="35A60E97" w:rsidR="00972C3A" w:rsidRPr="00460142" w:rsidRDefault="00972C3A" w:rsidP="008A2E75">
                      <w:pPr>
                        <w:ind w:left="-110"/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Single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 Family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,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Group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and School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Tours</w:t>
                      </w:r>
                      <w:r w:rsidR="004311C5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. 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Educational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, Pr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ivate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and</w:t>
                      </w:r>
                    </w:p>
                    <w:p w14:paraId="2AD220CD" w14:textId="486CC54A" w:rsidR="00972C3A" w:rsidRPr="00460142" w:rsidRDefault="00972C3A" w:rsidP="00EA6941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Media Events</w:t>
                      </w:r>
                      <w:r w:rsidR="00EA6941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. 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Family and Genealogy Research</w:t>
                      </w:r>
                      <w:r w:rsidR="00B935F3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EA6941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and Local History.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496D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11BC6A6" wp14:editId="541E9A8B">
                <wp:simplePos x="0" y="0"/>
                <wp:positionH relativeFrom="column">
                  <wp:posOffset>6896100</wp:posOffset>
                </wp:positionH>
                <wp:positionV relativeFrom="paragraph">
                  <wp:posOffset>45720</wp:posOffset>
                </wp:positionV>
                <wp:extent cx="2533650" cy="1897380"/>
                <wp:effectExtent l="0" t="0" r="0" b="762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DE6C5" w14:textId="387B968A" w:rsidR="00DB5DE0" w:rsidRPr="0011496D" w:rsidRDefault="00DB5DE0" w:rsidP="0011496D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i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C6A6" id="Text Box 381" o:spid="_x0000_s1029" type="#_x0000_t202" style="position:absolute;margin-left:543pt;margin-top:3.6pt;width:199.5pt;height:149.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" filled="f" stroked="f">
                <v:textbox>
                  <w:txbxContent>
                    <w:p w14:paraId="01FDE6C5" w14:textId="387B968A" w:rsidR="00DB5DE0" w:rsidRPr="0011496D" w:rsidRDefault="00DB5DE0" w:rsidP="0011496D">
                      <w:pPr>
                        <w:jc w:val="center"/>
                        <w:rPr>
                          <w:rFonts w:ascii="French Script MT" w:hAnsi="French Script MT"/>
                          <w:b/>
                          <w:i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116EDC5F" wp14:editId="68B62B19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FAD7" id="Line 177" o:spid="_x0000_s1026" style="position:absolute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7gjQIAAGQ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2053C5EE" wp14:editId="48DCF395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D04C05" id="Line 176" o:spid="_x0000_s1026" style="position:absolute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F7976D7" wp14:editId="51D0FC88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0613D2" id="Line 175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OCjQ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7312" behindDoc="0" locked="0" layoutInCell="1" allowOverlap="1" wp14:anchorId="24F9BC18" wp14:editId="0DBAF0BE">
                <wp:simplePos x="0" y="0"/>
                <wp:positionH relativeFrom="column">
                  <wp:posOffset>2520315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F1D83" id="Line 165" o:spid="_x0000_s1026" style="position:absolute;z-index:251597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42.6pt" to="198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82624" behindDoc="0" locked="0" layoutInCell="1" allowOverlap="1" wp14:anchorId="3611C37A" wp14:editId="34A688CF">
                <wp:simplePos x="0" y="0"/>
                <wp:positionH relativeFrom="column">
                  <wp:posOffset>5339080</wp:posOffset>
                </wp:positionH>
                <wp:positionV relativeFrom="page">
                  <wp:posOffset>7260590</wp:posOffset>
                </wp:positionV>
                <wp:extent cx="657225" cy="200025"/>
                <wp:effectExtent l="0" t="2540" r="4445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761AD2" w14:textId="12EF9817" w:rsidR="00972C3A" w:rsidRDefault="00972C3A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1C37A" id="Text Box 33" o:spid="_x0000_s1030" type="#_x0000_t202" style="position:absolute;margin-left:420.4pt;margin-top:571.7pt;width:51.75pt;height:15.75pt;z-index:25148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3761AD2" w14:textId="12EF9817" w:rsidR="00972C3A" w:rsidRDefault="00972C3A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66240" behindDoc="0" locked="0" layoutInCell="1" allowOverlap="1" wp14:anchorId="1ECB1470" wp14:editId="6FDBBD9D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45E719" id="Line 32" o:spid="_x0000_s1026" style="position:absolute;z-index:25146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14016" behindDoc="0" locked="0" layoutInCell="1" allowOverlap="1" wp14:anchorId="5C062153" wp14:editId="72395F91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32146A" id="Line 31" o:spid="_x0000_s1026" style="position:absolute;z-index:25141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97632" behindDoc="0" locked="0" layoutInCell="1" allowOverlap="1" wp14:anchorId="1E142587" wp14:editId="54ED2301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0" t="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83362" w14:textId="799A81A5" w:rsidR="00410FE9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Congue nihil imperdiet doming id quod mazim placera</w:t>
                            </w:r>
                          </w:p>
                          <w:p w14:paraId="376CA0E3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5863B37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EFB20D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4E2AC9A9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2522E44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6B1F81D" w14:textId="41A474E3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D250BD1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426DAC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1E03A0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4505242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35C356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8CA070A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25755E1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8A8C145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CC1506F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4091DC8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E29790F" w14:textId="77777777" w:rsidR="00410FE9" w:rsidRDefault="00410FE9" w:rsidP="00D75908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C91BFAE" w14:textId="7190AFB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 facer minim veni am ut wisi enim ad minimeniam, quis erat nostr uexe</w:t>
                            </w:r>
                          </w:p>
                          <w:p w14:paraId="6E73428F" w14:textId="7777777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6CD6BAC" w14:textId="77777777" w:rsidR="00972C3A" w:rsidRDefault="00972C3A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augue duis dolore te feugait nulla facilisi. 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2587" id="Text Box 30" o:spid="_x0000_s1031" type="#_x0000_t202" style="position:absolute;margin-left:1026.1pt;margin-top:155.35pt;width:166.5pt;height:157.5pt;z-index:25139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" filled="f" fillcolor="#fffffe" stroked="f" strokecolor="#212120" insetpen="t">
                <v:textbox inset="2.88pt,2.88pt,2.88pt,2.88pt">
                  <w:txbxContent>
                    <w:p w14:paraId="4A183362" w14:textId="799A81A5" w:rsidR="00410FE9" w:rsidRDefault="00972C3A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Congue nihil imperdiet doming id quod mazim placera</w:t>
                      </w:r>
                    </w:p>
                    <w:p w14:paraId="376CA0E3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35863B37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0EFB20D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4E2AC9A9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2522E44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56B1F81D" w14:textId="41A474E3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5D250BD1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6426DAC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11E03A0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64505242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35C356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8CA070A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25755E1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38A8C145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CC1506F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4091DC8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7E29790F" w14:textId="77777777" w:rsidR="00410FE9" w:rsidRDefault="00410FE9" w:rsidP="00D75908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2C91BFAE" w14:textId="7190AFB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 facer minim veni am ut wisi enim ad minimeniam, quis erat nostr uexe</w:t>
                      </w:r>
                    </w:p>
                    <w:p w14:paraId="6E73428F" w14:textId="7777777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6CD6BAC" w14:textId="77777777" w:rsidR="00972C3A" w:rsidRDefault="00972C3A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augue duis dolore te feugait nulla facilisi. 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97280" behindDoc="0" locked="0" layoutInCell="1" allowOverlap="1" wp14:anchorId="7D090C4C" wp14:editId="2F1250FE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1110" id="Line 18" o:spid="_x0000_s1026" style="position:absolute;z-index:251297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H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80896" behindDoc="0" locked="0" layoutInCell="1" allowOverlap="1" wp14:anchorId="5C4F274F" wp14:editId="63A3F5D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B0609D" id="Line 17" o:spid="_x0000_s1026" style="position:absolute;z-index:251280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Owig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64512" behindDoc="0" locked="0" layoutInCell="1" allowOverlap="1" wp14:anchorId="241B016A" wp14:editId="3B11FDD9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B64297" id="Line 16" o:spid="_x0000_s1026" style="position:absolute;z-index:25126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0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248128" behindDoc="0" locked="0" layoutInCell="1" allowOverlap="1" wp14:anchorId="3C444C78" wp14:editId="23365AE2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14D17A" id="Line 15" o:spid="_x0000_s1026" style="position:absolute;z-index:251248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Rq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19B080CE" w14:textId="637233D7" w:rsidR="00A920B2" w:rsidRPr="00A920B2" w:rsidRDefault="00A920B2" w:rsidP="00A920B2">
      <w:pPr>
        <w:jc w:val="center"/>
        <w:rPr>
          <w:rFonts w:ascii="Arial Narrow" w:hAnsi="Arial Narrow" w:cs="Arial"/>
          <w:color w:val="FF0000"/>
          <w:sz w:val="24"/>
          <w:szCs w:val="24"/>
        </w:rPr>
      </w:pPr>
    </w:p>
    <w:p w14:paraId="1EDC017E" w14:textId="07BBC1EE" w:rsidR="00460142" w:rsidRDefault="00460142" w:rsidP="00A920B2">
      <w:pPr>
        <w:widowControl w:val="0"/>
        <w:jc w:val="center"/>
        <w:rPr>
          <w:b/>
        </w:rPr>
      </w:pPr>
    </w:p>
    <w:p w14:paraId="0CC28BF1" w14:textId="76A74846" w:rsidR="00460142" w:rsidRPr="00460142" w:rsidRDefault="00460142" w:rsidP="00460142"/>
    <w:p w14:paraId="1641E1CD" w14:textId="6B6FE8EC" w:rsidR="00460142" w:rsidRPr="00460142" w:rsidRDefault="00460142" w:rsidP="00460142"/>
    <w:p w14:paraId="6B925733" w14:textId="46B683D0" w:rsidR="00460142" w:rsidRPr="00460142" w:rsidRDefault="00460142" w:rsidP="00460142"/>
    <w:p w14:paraId="6A194693" w14:textId="407911F5" w:rsidR="00460142" w:rsidRPr="00460142" w:rsidRDefault="00460142" w:rsidP="00460142"/>
    <w:p w14:paraId="5ABB297D" w14:textId="75D9F09E" w:rsidR="00460142" w:rsidRPr="00460142" w:rsidRDefault="00C92743" w:rsidP="00460142">
      <w:r w:rsidRPr="001B056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30D4E5DF" wp14:editId="4F470E88">
                <wp:simplePos x="0" y="0"/>
                <wp:positionH relativeFrom="column">
                  <wp:posOffset>3497580</wp:posOffset>
                </wp:positionH>
                <wp:positionV relativeFrom="paragraph">
                  <wp:posOffset>118745</wp:posOffset>
                </wp:positionV>
                <wp:extent cx="2656840" cy="1714500"/>
                <wp:effectExtent l="38100" t="38100" r="2921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7145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0DA9C" w14:textId="55AFBA51" w:rsidR="00972C3A" w:rsidRPr="00C92743" w:rsidRDefault="00972C3A" w:rsidP="00EE3DBE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Garamond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Our Mission</w:t>
                            </w:r>
                          </w:p>
                          <w:p w14:paraId="47BE1697" w14:textId="37F98D5C" w:rsidR="00972C3A" w:rsidRPr="00C92743" w:rsidRDefault="00972C3A" w:rsidP="00EE3DBE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i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C92743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i/>
                                <w:iCs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  <w:t xml:space="preserve">"Dedicated to preserving the history of Cedar County, Nebraska through the preservation of its historical past </w:t>
                            </w:r>
                            <w:r w:rsidRPr="00C92743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i/>
                                <w:color w:val="FF0000"/>
                                <w:kern w:val="28"/>
                                <w:sz w:val="32"/>
                                <w:szCs w:val="32"/>
                              </w:rPr>
                              <w:t>"</w:t>
                            </w:r>
                          </w:p>
                          <w:p w14:paraId="657F63E9" w14:textId="0D519372" w:rsidR="00972C3A" w:rsidRDefault="00972C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E5DF" id="_x0000_s1032" type="#_x0000_t202" style="position:absolute;margin-left:275.4pt;margin-top:9.35pt;width:209.2pt;height:135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" fillcolor="white [3201]" strokecolor="#5a5a5a [2109]" strokeweight="6pt" insetpen="t">
                <v:textbox>
                  <w:txbxContent>
                    <w:p w14:paraId="7BB0DA9C" w14:textId="55AFBA51" w:rsidR="00972C3A" w:rsidRPr="00C92743" w:rsidRDefault="00972C3A" w:rsidP="00EE3DBE">
                      <w:pPr>
                        <w:jc w:val="center"/>
                        <w:rPr>
                          <w:rFonts w:ascii="Garamond" w:hAnsi="Garamond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Garamond" w:hAnsi="Garamond" w:cs="Calibri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Our Mission</w:t>
                      </w:r>
                    </w:p>
                    <w:p w14:paraId="47BE1697" w14:textId="37F98D5C" w:rsidR="00972C3A" w:rsidRPr="00C92743" w:rsidRDefault="00972C3A" w:rsidP="00EE3DBE">
                      <w:pPr>
                        <w:jc w:val="center"/>
                        <w:rPr>
                          <w:rFonts w:ascii="Garamond" w:hAnsi="Garamond" w:cs="Calibri"/>
                          <w:b/>
                          <w:i/>
                          <w:color w:val="FF0000"/>
                          <w:kern w:val="28"/>
                          <w:sz w:val="32"/>
                          <w:szCs w:val="32"/>
                        </w:rPr>
                      </w:pPr>
                      <w:r w:rsidRPr="00C92743">
                        <w:rPr>
                          <w:rFonts w:ascii="Garamond" w:eastAsia="Times New Roman" w:hAnsi="Garamond" w:cs="Calibri"/>
                          <w:b/>
                          <w:bCs/>
                          <w:i/>
                          <w:iCs/>
                          <w:color w:val="FF0000"/>
                          <w:kern w:val="28"/>
                          <w:sz w:val="32"/>
                          <w:szCs w:val="32"/>
                        </w:rPr>
                        <w:t xml:space="preserve">"Dedicated to preserving the history of Cedar County, Nebraska through the preservation of its historical past </w:t>
                      </w:r>
                      <w:r w:rsidRPr="00C92743">
                        <w:rPr>
                          <w:rFonts w:ascii="Garamond" w:eastAsia="Times New Roman" w:hAnsi="Garamond" w:cs="Calibri"/>
                          <w:b/>
                          <w:bCs/>
                          <w:i/>
                          <w:color w:val="FF0000"/>
                          <w:kern w:val="28"/>
                          <w:sz w:val="32"/>
                          <w:szCs w:val="32"/>
                        </w:rPr>
                        <w:t>"</w:t>
                      </w:r>
                    </w:p>
                    <w:p w14:paraId="657F63E9" w14:textId="0D519372" w:rsidR="00972C3A" w:rsidRDefault="00972C3A"/>
                  </w:txbxContent>
                </v:textbox>
                <w10:wrap type="square"/>
              </v:shape>
            </w:pict>
          </mc:Fallback>
        </mc:AlternateContent>
      </w:r>
    </w:p>
    <w:p w14:paraId="2767151B" w14:textId="115B47B0" w:rsidR="00460142" w:rsidRPr="00460142" w:rsidRDefault="00460142" w:rsidP="00460142"/>
    <w:p w14:paraId="22DAB7FA" w14:textId="2852870F" w:rsidR="00460142" w:rsidRPr="00460142" w:rsidRDefault="00460142" w:rsidP="00460142"/>
    <w:p w14:paraId="5144E50B" w14:textId="46082E3A" w:rsidR="00460142" w:rsidRPr="006E3EA4" w:rsidRDefault="00460142" w:rsidP="00460142">
      <w:pPr>
        <w:rPr>
          <w:b/>
          <w:outline/>
          <w:color w:val="E6C069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FA45A33" w14:textId="764A38CA" w:rsidR="00460142" w:rsidRPr="00460142" w:rsidRDefault="00D95E07" w:rsidP="00460142">
      <w:r>
        <w:rPr>
          <w:noProof/>
        </w:rPr>
        <w:drawing>
          <wp:anchor distT="0" distB="0" distL="114300" distR="114300" simplePos="0" relativeHeight="252101120" behindDoc="0" locked="0" layoutInCell="1" allowOverlap="1" wp14:anchorId="22553729" wp14:editId="7151ED0E">
            <wp:simplePos x="0" y="0"/>
            <wp:positionH relativeFrom="column">
              <wp:posOffset>6503035</wp:posOffset>
            </wp:positionH>
            <wp:positionV relativeFrom="paragraph">
              <wp:posOffset>101324</wp:posOffset>
            </wp:positionV>
            <wp:extent cx="3412404" cy="2232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eum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05" t="10335" r="-3980" b="10620"/>
                    <a:stretch/>
                  </pic:blipFill>
                  <pic:spPr bwMode="auto">
                    <a:xfrm>
                      <a:off x="0" y="0"/>
                      <a:ext cx="3412404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9F752" w14:textId="73AAB0B6" w:rsidR="00460142" w:rsidRPr="0011496D" w:rsidRDefault="00460142" w:rsidP="00460142">
      <w:pPr>
        <w:rPr>
          <w:b/>
          <w:color w:val="897B61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1CFA9BF" w14:textId="38EC1C28" w:rsidR="00460142" w:rsidRPr="00460142" w:rsidRDefault="00460142" w:rsidP="00460142"/>
    <w:p w14:paraId="475CC12B" w14:textId="79634F4C" w:rsidR="00460142" w:rsidRPr="00460142" w:rsidRDefault="00460142" w:rsidP="008A2E75">
      <w:pPr>
        <w:ind w:right="160"/>
      </w:pPr>
    </w:p>
    <w:p w14:paraId="503FC0C7" w14:textId="71986021" w:rsidR="00460142" w:rsidRPr="00460142" w:rsidRDefault="00460142" w:rsidP="00460142"/>
    <w:p w14:paraId="25074213" w14:textId="607C6511" w:rsidR="00460142" w:rsidRPr="00460142" w:rsidRDefault="00460142" w:rsidP="00460142"/>
    <w:p w14:paraId="6BAE00A2" w14:textId="114A9B58" w:rsidR="00460142" w:rsidRPr="00460142" w:rsidRDefault="00460142" w:rsidP="00460142"/>
    <w:p w14:paraId="7CA8B08B" w14:textId="09BB7747" w:rsidR="00460142" w:rsidRPr="00460142" w:rsidRDefault="00460142" w:rsidP="00460142"/>
    <w:p w14:paraId="35F2BCB6" w14:textId="77DB9184" w:rsidR="00460142" w:rsidRPr="00460142" w:rsidRDefault="003B077C" w:rsidP="00460142">
      <w:r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81248" behindDoc="0" locked="0" layoutInCell="1" allowOverlap="1" wp14:anchorId="3DB6C098" wp14:editId="7F089865">
                <wp:simplePos x="0" y="0"/>
                <wp:positionH relativeFrom="column">
                  <wp:posOffset>3352800</wp:posOffset>
                </wp:positionH>
                <wp:positionV relativeFrom="page">
                  <wp:posOffset>3429000</wp:posOffset>
                </wp:positionV>
                <wp:extent cx="2933700" cy="3625850"/>
                <wp:effectExtent l="0" t="0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6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4DBC1B" w14:textId="77777777" w:rsidR="00C92743" w:rsidRDefault="00AF7704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The main museum pictured on the front is the original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V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ictorian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S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tyle home built in 1900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1471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by Henry Stuckenhoff. </w:t>
                            </w:r>
                            <w:r w:rsid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This was the home of Anton Kaspar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“AK”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Lammers and wife Clara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(Walz) Lammers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, along with t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>heir</w:t>
                            </w:r>
                            <w:r w:rsidRPr="00460142">
                              <w:rPr>
                                <w:rFonts w:ascii="Arial Narrow" w:hAnsi="Arial Narrow" w:cs="Arial"/>
                                <w:iCs/>
                                <w:sz w:val="32"/>
                                <w:szCs w:val="32"/>
                              </w:rPr>
                              <w:t xml:space="preserve"> 4 daughters: </w:t>
                            </w:r>
                            <w:r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Aurelia, Gertrude, Dolores and Kathryne</w:t>
                            </w:r>
                            <w:r w:rsidR="00460142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>.</w:t>
                            </w:r>
                            <w:r w:rsid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760DA" w:rsidRPr="00460142">
                              <w:rPr>
                                <w:rFonts w:ascii="Arial Narrow" w:eastAsia="Times New Roman" w:hAnsi="Arial Narrow" w:cs="Arial"/>
                                <w:sz w:val="32"/>
                                <w:szCs w:val="32"/>
                              </w:rPr>
                              <w:t xml:space="preserve">The daughters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donated the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land,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home and the carriage </w:t>
                            </w:r>
                            <w:r w:rsidR="00F51A80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barn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in memory of their parents in 1964 giving</w:t>
                            </w:r>
                            <w:r w:rsidR="00152817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29A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a home to </w:t>
                            </w:r>
                          </w:p>
                          <w:p w14:paraId="412A60DC" w14:textId="77777777" w:rsidR="00C92743" w:rsidRDefault="00B929AA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the many historical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treasures</w:t>
                            </w:r>
                            <w:r w:rsidR="00C92743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E3C14D" w14:textId="11D2B6DC" w:rsidR="00AF7704" w:rsidRPr="00460142" w:rsidRDefault="00B929AA" w:rsidP="00C92743">
                            <w:pPr>
                              <w:jc w:val="center"/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from Cedar</w:t>
                            </w:r>
                            <w:r w:rsidR="005760DA"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County</w:t>
                            </w:r>
                            <w:r w:rsid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0142"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  <w:t>families.</w:t>
                            </w:r>
                          </w:p>
                          <w:p w14:paraId="6C78014C" w14:textId="3BCA8375" w:rsidR="00972C3A" w:rsidRPr="005760DA" w:rsidRDefault="00AF7704" w:rsidP="0090091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760DA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C098" id="Text Box 27" o:spid="_x0000_s1033" type="#_x0000_t202" style="position:absolute;margin-left:264pt;margin-top:270pt;width:231pt;height:285.5pt;z-index:25138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054DBC1B" w14:textId="77777777" w:rsidR="00C92743" w:rsidRDefault="00AF7704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The main museum pictured on the front is the original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V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ictorian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S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tyle home built in 1900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071471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by Henry Stuckenhoff. </w:t>
                      </w:r>
                      <w:r w:rsid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This was the home of Anton Kaspar 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“AK”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Lammers and wife Clara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(Walz) Lammers</w:t>
                      </w:r>
                      <w:r w:rsidR="005760D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, along with t</w:t>
                      </w:r>
                      <w:r w:rsidR="00B929AA"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>heir</w:t>
                      </w:r>
                      <w:r w:rsidRPr="00460142">
                        <w:rPr>
                          <w:rFonts w:ascii="Arial Narrow" w:hAnsi="Arial Narrow" w:cs="Arial"/>
                          <w:iCs/>
                          <w:sz w:val="32"/>
                          <w:szCs w:val="32"/>
                        </w:rPr>
                        <w:t xml:space="preserve"> 4 daughters: </w:t>
                      </w:r>
                      <w:r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Aurelia, Gertrude, Dolores and Kathryne</w:t>
                      </w:r>
                      <w:r w:rsidR="00460142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>.</w:t>
                      </w:r>
                      <w:r w:rsid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  </w:t>
                      </w:r>
                      <w:r w:rsidR="005760DA" w:rsidRPr="00460142">
                        <w:rPr>
                          <w:rFonts w:ascii="Arial Narrow" w:eastAsia="Times New Roman" w:hAnsi="Arial Narrow" w:cs="Arial"/>
                          <w:sz w:val="32"/>
                          <w:szCs w:val="32"/>
                        </w:rPr>
                        <w:t xml:space="preserve">The daughters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donated the 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land,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home and the carriage </w:t>
                      </w:r>
                      <w:r w:rsidR="00F51A80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barn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in memory of their parents in 1964 giving</w:t>
                      </w:r>
                      <w:r w:rsidR="00152817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="00B929A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a home to </w:t>
                      </w:r>
                    </w:p>
                    <w:p w14:paraId="412A60DC" w14:textId="77777777" w:rsidR="00C92743" w:rsidRDefault="00B929AA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the many historical</w:t>
                      </w:r>
                      <w:r w:rsidR="005760D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treasures</w:t>
                      </w:r>
                      <w:r w:rsidR="00C92743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E3C14D" w14:textId="11D2B6DC" w:rsidR="00AF7704" w:rsidRPr="00460142" w:rsidRDefault="00B929AA" w:rsidP="00C92743">
                      <w:pPr>
                        <w:jc w:val="center"/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from Cedar</w:t>
                      </w:r>
                      <w:r w:rsidR="005760DA"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County</w:t>
                      </w:r>
                      <w:r w:rsid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 xml:space="preserve"> </w:t>
                      </w:r>
                      <w:r w:rsidRPr="00460142">
                        <w:rPr>
                          <w:rFonts w:ascii="Arial Narrow" w:hAnsi="Arial Narrow" w:cs="Arial"/>
                          <w:sz w:val="32"/>
                          <w:szCs w:val="32"/>
                        </w:rPr>
                        <w:t>families.</w:t>
                      </w:r>
                    </w:p>
                    <w:p w14:paraId="6C78014C" w14:textId="3BCA8375" w:rsidR="00972C3A" w:rsidRPr="005760DA" w:rsidRDefault="00AF7704" w:rsidP="00900919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5760DA">
                        <w:rPr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D814AE" w14:textId="1DE450B2" w:rsidR="00460142" w:rsidRPr="00460142" w:rsidRDefault="00460142" w:rsidP="00460142"/>
    <w:p w14:paraId="42EEB8D3" w14:textId="703BBCCA" w:rsidR="00460142" w:rsidRPr="00460142" w:rsidRDefault="00460142" w:rsidP="00460142"/>
    <w:p w14:paraId="24F0DF62" w14:textId="421FEDF7" w:rsidR="00460142" w:rsidRDefault="00460142" w:rsidP="00A920B2">
      <w:pPr>
        <w:widowControl w:val="0"/>
        <w:jc w:val="center"/>
        <w:rPr>
          <w:b/>
        </w:rPr>
      </w:pPr>
    </w:p>
    <w:p w14:paraId="3B3B2A73" w14:textId="225DAA9F" w:rsidR="00AE1906" w:rsidRPr="001B056E" w:rsidRDefault="0084528A" w:rsidP="00A920B2">
      <w:pPr>
        <w:widowControl w:val="0"/>
        <w:jc w:val="center"/>
        <w:rPr>
          <w:b/>
        </w:rPr>
      </w:pPr>
      <w:r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49856" behindDoc="0" locked="0" layoutInCell="1" allowOverlap="1" wp14:anchorId="34C78FF2" wp14:editId="7ED3031A">
                <wp:simplePos x="0" y="0"/>
                <wp:positionH relativeFrom="margin">
                  <wp:posOffset>6896100</wp:posOffset>
                </wp:positionH>
                <wp:positionV relativeFrom="margin">
                  <wp:posOffset>5615940</wp:posOffset>
                </wp:positionV>
                <wp:extent cx="2736215" cy="784860"/>
                <wp:effectExtent l="0" t="0" r="6985" b="0"/>
                <wp:wrapSquare wrapText="bothSides"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664E5" w14:textId="77777777" w:rsidR="00972C3A" w:rsidRPr="00194BF4" w:rsidRDefault="00972C3A" w:rsidP="00194BF4">
                            <w:pPr>
                              <w:jc w:val="center"/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304 West Franklin</w:t>
                            </w:r>
                          </w:p>
                          <w:p w14:paraId="18899177" w14:textId="77777777" w:rsidR="00972C3A" w:rsidRPr="00194BF4" w:rsidRDefault="00972C3A" w:rsidP="00194BF4">
                            <w:pPr>
                              <w:jc w:val="center"/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 Box 181</w:t>
                            </w:r>
                          </w:p>
                          <w:p w14:paraId="1B8BFC74" w14:textId="3846F1A3" w:rsidR="00972C3A" w:rsidRPr="00194BF4" w:rsidRDefault="00972C3A" w:rsidP="00194BF4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94BF4">
                              <w:rPr>
                                <w:rStyle w:val="Emphasis"/>
                                <w:rFonts w:ascii="Arial Narrow" w:hAnsi="Arial Narrow"/>
                                <w:b/>
                                <w:i w:val="0"/>
                                <w:color w:val="808080" w:themeColor="background1" w:themeShade="80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Hartington, NE 68739</w:t>
                            </w:r>
                            <w:r w:rsidR="002B19AA" w:rsidRPr="00194BF4">
                              <w:rPr>
                                <w:rFonts w:cs="Arial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</w:t>
                            </w:r>
                          </w:p>
                          <w:p w14:paraId="61DC0223" w14:textId="77777777" w:rsidR="002B19AA" w:rsidRDefault="002B19AA"/>
                        </w:txbxContent>
                      </wps:txbx>
                      <wps:bodyPr rot="0" vert="horz" wrap="square" lIns="36576" tIns="36576" rIns="36576" bIns="36576" numCol="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8FF2" id="Text Box 28" o:spid="_x0000_s1034" type="#_x0000_t202" style="position:absolute;left:0;text-align:left;margin-left:543pt;margin-top:442.2pt;width:215.45pt;height:61.8pt;z-index:2514498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5F664E5" w14:textId="77777777" w:rsidR="00972C3A" w:rsidRPr="00194BF4" w:rsidRDefault="00972C3A" w:rsidP="00194BF4">
                      <w:pPr>
                        <w:jc w:val="center"/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304 West Franklin</w:t>
                      </w:r>
                    </w:p>
                    <w:p w14:paraId="18899177" w14:textId="77777777" w:rsidR="00972C3A" w:rsidRPr="00194BF4" w:rsidRDefault="00972C3A" w:rsidP="00194BF4">
                      <w:pPr>
                        <w:jc w:val="center"/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 Box 181</w:t>
                      </w:r>
                    </w:p>
                    <w:p w14:paraId="1B8BFC74" w14:textId="3846F1A3" w:rsidR="00972C3A" w:rsidRPr="00194BF4" w:rsidRDefault="00972C3A" w:rsidP="00194BF4">
                      <w:pPr>
                        <w:jc w:val="center"/>
                        <w:rPr>
                          <w:rFonts w:cs="Arial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194BF4">
                        <w:rPr>
                          <w:rStyle w:val="Emphasis"/>
                          <w:rFonts w:ascii="Arial Narrow" w:hAnsi="Arial Narrow"/>
                          <w:b/>
                          <w:i w:val="0"/>
                          <w:color w:val="808080" w:themeColor="background1" w:themeShade="80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Hartington, NE 68739</w:t>
                      </w:r>
                      <w:r w:rsidR="002B19AA" w:rsidRPr="00194BF4">
                        <w:rPr>
                          <w:rFonts w:cs="Arial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</w:t>
                      </w:r>
                    </w:p>
                    <w:p w14:paraId="61DC0223" w14:textId="77777777" w:rsidR="002B19AA" w:rsidRDefault="002B19A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571AC80" wp14:editId="71D5080E">
                <wp:simplePos x="0" y="0"/>
                <wp:positionH relativeFrom="column">
                  <wp:posOffset>7446010</wp:posOffset>
                </wp:positionH>
                <wp:positionV relativeFrom="paragraph">
                  <wp:posOffset>1629410</wp:posOffset>
                </wp:positionV>
                <wp:extent cx="1600200" cy="434340"/>
                <wp:effectExtent l="0" t="0" r="0" b="0"/>
                <wp:wrapNone/>
                <wp:docPr id="56" name="Minus Sig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34340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00D6B" id="Minus Sign 56" o:spid="_x0000_s1026" style="position:absolute;margin-left:586.3pt;margin-top:128.3pt;width:126pt;height:34.2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" path="m212107,166092r1175986,l1388093,268248r-1175986,l212107,166092xe" fillcolor="red" strokecolor="#454642 [1604]" strokeweight="2.75pt" insetpen="t">
                <v:path arrowok="t" o:connecttype="custom" o:connectlocs="212107,166092;1388093,166092;1388093,268248;212107,268248;212107,166092" o:connectangles="0,0,0,0,0"/>
              </v:shape>
            </w:pict>
          </mc:Fallback>
        </mc:AlternateContent>
      </w:r>
      <w:r w:rsidRPr="001B056E"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57696" behindDoc="0" locked="0" layoutInCell="1" allowOverlap="1" wp14:anchorId="61514C0D" wp14:editId="29168C80">
                <wp:simplePos x="0" y="0"/>
                <wp:positionH relativeFrom="column">
                  <wp:posOffset>6705600</wp:posOffset>
                </wp:positionH>
                <wp:positionV relativeFrom="page">
                  <wp:posOffset>4229100</wp:posOffset>
                </wp:positionV>
                <wp:extent cx="3040380" cy="1485900"/>
                <wp:effectExtent l="0" t="0" r="762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B8A7AD" w14:textId="1D1E3E61" w:rsidR="00437CD6" w:rsidRDefault="00437CD6" w:rsidP="00437CD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="00416CE2" w:rsidRPr="001B056E">
                              <w:rPr>
                                <w:rFonts w:ascii="Arial" w:hAnsi="Arial" w:cs="Arial"/>
                                <w:b/>
                                <w:iCs/>
                                <w:w w:val="80"/>
                                <w:sz w:val="40"/>
                                <w:szCs w:val="40"/>
                              </w:rPr>
                              <w:t>Hours Open</w:t>
                            </w:r>
                          </w:p>
                          <w:p w14:paraId="264E8F43" w14:textId="5EBF3F57" w:rsidR="00AA1527" w:rsidRPr="00194BF4" w:rsidRDefault="00AA1527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Sundays 2-4 pm (May-August)</w:t>
                            </w:r>
                            <w:r w:rsidR="00C92743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&amp;</w:t>
                            </w:r>
                          </w:p>
                          <w:p w14:paraId="3B82C50F" w14:textId="53E7540D" w:rsidR="00457812" w:rsidRPr="00194BF4" w:rsidRDefault="00457812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Tours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b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equest (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Y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ear </w:t>
                            </w:r>
                            <w:r w:rsidR="00E646C6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AA1527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ound)</w:t>
                            </w:r>
                          </w:p>
                          <w:p w14:paraId="3F43FC05" w14:textId="722EE6B6" w:rsidR="00C92743" w:rsidRPr="00194BF4" w:rsidRDefault="00E646C6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or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f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or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="00457812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nformation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Call</w:t>
                            </w:r>
                            <w:r w:rsidR="00003D8D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and Leave a Message for </w:t>
                            </w:r>
                            <w:r w:rsidR="00C92743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Laurie:</w:t>
                            </w:r>
                            <w:r w:rsidR="00003D8D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269C97" w14:textId="542E1BBB" w:rsidR="00AA1527" w:rsidRPr="00194BF4" w:rsidRDefault="00457812" w:rsidP="00E646C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(402) 254-6597</w:t>
                            </w:r>
                            <w:r w:rsidR="00E63C49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684B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o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r</w:t>
                            </w:r>
                            <w:r w:rsidR="000E684B"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BF4">
                              <w:rPr>
                                <w:rFonts w:ascii="Arial" w:hAnsi="Arial" w:cs="Arial"/>
                                <w:iCs/>
                                <w:w w:val="80"/>
                                <w:sz w:val="32"/>
                                <w:szCs w:val="32"/>
                              </w:rPr>
                              <w:t>(402) 841-6301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14C0D" id="Text Box 26" o:spid="_x0000_s1035" type="#_x0000_t202" style="position:absolute;left:0;text-align:left;margin-left:528pt;margin-top:333pt;width:239.4pt;height:117pt;z-index:25135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BB8A7AD" w14:textId="1D1E3E61" w:rsidR="00437CD6" w:rsidRDefault="00437CD6" w:rsidP="00437CD6">
                      <w:pPr>
                        <w:widowControl w:val="0"/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  <w:t xml:space="preserve">              </w:t>
                      </w:r>
                      <w:r w:rsidR="00416CE2" w:rsidRPr="001B056E">
                        <w:rPr>
                          <w:rFonts w:ascii="Arial" w:hAnsi="Arial" w:cs="Arial"/>
                          <w:b/>
                          <w:iCs/>
                          <w:w w:val="80"/>
                          <w:sz w:val="40"/>
                          <w:szCs w:val="40"/>
                        </w:rPr>
                        <w:t>Hours Open</w:t>
                      </w:r>
                    </w:p>
                    <w:p w14:paraId="264E8F43" w14:textId="5EBF3F57" w:rsidR="00AA1527" w:rsidRPr="00194BF4" w:rsidRDefault="00AA1527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Sundays 2-4 pm (May-August)</w:t>
                      </w:r>
                      <w:r w:rsidR="00C92743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&amp;</w:t>
                      </w:r>
                    </w:p>
                    <w:p w14:paraId="3B82C50F" w14:textId="53E7540D" w:rsidR="00457812" w:rsidRPr="00194BF4" w:rsidRDefault="00457812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Tours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b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y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equest (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Y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ear </w:t>
                      </w:r>
                      <w:r w:rsidR="00E646C6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AA1527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ound)</w:t>
                      </w:r>
                    </w:p>
                    <w:p w14:paraId="3F43FC05" w14:textId="722EE6B6" w:rsidR="00C92743" w:rsidRPr="00194BF4" w:rsidRDefault="00E646C6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or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f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or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I</w:t>
                      </w:r>
                      <w:r w:rsidR="00457812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nformation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Call</w:t>
                      </w:r>
                      <w:r w:rsidR="00003D8D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and Leave a Message for </w:t>
                      </w:r>
                      <w:r w:rsidR="00C92743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Laurie:</w:t>
                      </w:r>
                      <w:r w:rsidR="00003D8D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269C97" w14:textId="542E1BBB" w:rsidR="00AA1527" w:rsidRPr="00194BF4" w:rsidRDefault="00457812" w:rsidP="00E646C6">
                      <w:pPr>
                        <w:widowControl w:val="0"/>
                        <w:jc w:val="center"/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</w:pP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(402) 254-6597</w:t>
                      </w:r>
                      <w:r w:rsidR="00E63C49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="000E684B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o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r</w:t>
                      </w:r>
                      <w:r w:rsidR="000E684B"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Pr="00194BF4">
                        <w:rPr>
                          <w:rFonts w:ascii="Arial" w:hAnsi="Arial" w:cs="Arial"/>
                          <w:iCs/>
                          <w:w w:val="80"/>
                          <w:sz w:val="32"/>
                          <w:szCs w:val="32"/>
                        </w:rPr>
                        <w:t>(402) 841-6301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077C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B551137" wp14:editId="0A486183">
                <wp:simplePos x="0" y="0"/>
                <wp:positionH relativeFrom="column">
                  <wp:posOffset>6896100</wp:posOffset>
                </wp:positionH>
                <wp:positionV relativeFrom="paragraph">
                  <wp:posOffset>2684780</wp:posOffset>
                </wp:positionV>
                <wp:extent cx="2849880" cy="425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6CC848" w14:textId="74C2F219" w:rsidR="00251042" w:rsidRPr="0084528A" w:rsidRDefault="00251042" w:rsidP="0084528A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8452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528A">
                              <w:rPr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</w:t>
                            </w:r>
                            <w:r w:rsidRPr="0084528A">
                              <w:rPr>
                                <w:rFonts w:eastAsiaTheme="minorHAnsi"/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cedarcountynehistoricalmuseum</w:t>
                            </w:r>
                            <w:r w:rsidRPr="0084528A">
                              <w:rPr>
                                <w:b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.com</w:t>
                            </w:r>
                            <w:r w:rsidRPr="0084528A">
                              <w:rPr>
                                <w:b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1137" id="Text Box 9" o:spid="_x0000_s1036" type="#_x0000_t202" style="position:absolute;left:0;text-align:left;margin-left:543pt;margin-top:211.4pt;width:224.4pt;height:33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" filled="f" stroked="f">
                <v:textbox>
                  <w:txbxContent>
                    <w:p w14:paraId="456CC848" w14:textId="74C2F219" w:rsidR="00251042" w:rsidRPr="0084528A" w:rsidRDefault="00251042" w:rsidP="0084528A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84528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4528A">
                        <w:rPr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</w:t>
                      </w:r>
                      <w:r w:rsidRPr="0084528A">
                        <w:rPr>
                          <w:rFonts w:eastAsiaTheme="minorHAnsi"/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cedarcountynehistoricalmuseum</w:t>
                      </w:r>
                      <w:r w:rsidRPr="0084528A">
                        <w:rPr>
                          <w:b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.com</w:t>
                      </w:r>
                      <w:r w:rsidRPr="0084528A">
                        <w:rPr>
                          <w:b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077C" w:rsidRPr="001B056E">
        <w:rPr>
          <w:b/>
          <w:noProof/>
        </w:rPr>
        <w:drawing>
          <wp:anchor distT="0" distB="0" distL="114300" distR="114300" simplePos="0" relativeHeight="251957760" behindDoc="0" locked="0" layoutInCell="1" allowOverlap="1" wp14:anchorId="1A2156EF" wp14:editId="1B15998D">
            <wp:simplePos x="0" y="0"/>
            <wp:positionH relativeFrom="margin">
              <wp:posOffset>7620</wp:posOffset>
            </wp:positionH>
            <wp:positionV relativeFrom="paragraph">
              <wp:posOffset>909320</wp:posOffset>
            </wp:positionV>
            <wp:extent cx="2326415" cy="2743200"/>
            <wp:effectExtent l="19050" t="19050" r="17145" b="19050"/>
            <wp:wrapNone/>
            <wp:docPr id="366" name="Picture 36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15" cy="274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E07" w:rsidRPr="001B056E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0472F7A" wp14:editId="7E675333">
                <wp:simplePos x="0" y="0"/>
                <wp:positionH relativeFrom="page">
                  <wp:posOffset>-2804160</wp:posOffset>
                </wp:positionH>
                <wp:positionV relativeFrom="paragraph">
                  <wp:posOffset>2273300</wp:posOffset>
                </wp:positionV>
                <wp:extent cx="13692505" cy="4678045"/>
                <wp:effectExtent l="38100" t="38100" r="42545" b="46355"/>
                <wp:wrapNone/>
                <wp:docPr id="346" name="Flowchart: Punched Tape 346" descr="www.cedarcountynehistoricalmuseum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92505" cy="4678045"/>
                        </a:xfrm>
                        <a:prstGeom prst="flowChartPunchedTape">
                          <a:avLst/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7FE33" w14:textId="6594FF7C" w:rsidR="00972C3A" w:rsidRPr="002E4772" w:rsidRDefault="00972C3A" w:rsidP="0067274B">
                            <w:pPr>
                              <w:jc w:val="center"/>
                              <w:rPr>
                                <w:color w:val="8C8D86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72">
                              <w:rPr>
                                <w:rFonts w:ascii="Arial" w:hAnsi="Arial" w:cs="Arial"/>
                                <w:i/>
                                <w:iCs/>
                                <w:color w:val="8C8D86" w:themeColor="accent1"/>
                                <w:w w:val="80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2E4772">
                              <w:rPr>
                                <w:rFonts w:ascii="Arial" w:hAnsi="Arial" w:cs="Arial"/>
                                <w:i/>
                                <w:iCs/>
                                <w:color w:val="8C8D86" w:themeColor="accent1"/>
                                <w:w w:val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ww.</w:t>
                            </w:r>
                            <w:r w:rsidRPr="002E4772">
                              <w:rPr>
                                <w:rFonts w:ascii="Arial" w:hAnsi="Arial" w:cs="Arial"/>
                                <w:color w:val="8C8D86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cedarcountynehistoricalmuseum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72F7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46" o:spid="_x0000_s1037" type="#_x0000_t122" alt="www.cedarcountynehistoricalmuseum.com" style="position:absolute;left:0;text-align:left;margin-left:-220.8pt;margin-top:179pt;width:1078.15pt;height:368.35p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" fillcolor="#c00000" strokecolor="#7f7f7f [1612]" strokeweight="6pt">
                <v:textbox>
                  <w:txbxContent>
                    <w:p w14:paraId="0CA7FE33" w14:textId="6594FF7C" w:rsidR="00972C3A" w:rsidRPr="002E4772" w:rsidRDefault="00972C3A" w:rsidP="0067274B">
                      <w:pPr>
                        <w:jc w:val="center"/>
                        <w:rPr>
                          <w:color w:val="8C8D86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772">
                        <w:rPr>
                          <w:rFonts w:ascii="Arial" w:hAnsi="Arial" w:cs="Arial"/>
                          <w:i/>
                          <w:iCs/>
                          <w:color w:val="8C8D86" w:themeColor="accent1"/>
                          <w:w w:val="80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2E4772">
                        <w:rPr>
                          <w:rFonts w:ascii="Arial" w:hAnsi="Arial" w:cs="Arial"/>
                          <w:i/>
                          <w:iCs/>
                          <w:color w:val="8C8D86" w:themeColor="accent1"/>
                          <w:w w:val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ww.</w:t>
                      </w:r>
                      <w:r w:rsidRPr="002E4772">
                        <w:rPr>
                          <w:rFonts w:ascii="Arial" w:hAnsi="Arial" w:cs="Arial"/>
                          <w:color w:val="8C8D86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cedarcountynehistoricalmuseum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062F"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5F643580" wp14:editId="3C1DBDDE">
                <wp:simplePos x="0" y="0"/>
                <wp:positionH relativeFrom="column">
                  <wp:posOffset>1889760</wp:posOffset>
                </wp:positionH>
                <wp:positionV relativeFrom="paragraph">
                  <wp:posOffset>3256280</wp:posOffset>
                </wp:positionV>
                <wp:extent cx="8402320" cy="17754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32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1EFBB2" w14:textId="27FB5EDD" w:rsidR="002E4772" w:rsidRPr="002E4772" w:rsidRDefault="002E4772" w:rsidP="002E477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4772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r w:rsidR="0084528A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2E4772">
                              <w:rPr>
                                <w:rFonts w:ascii="Arial Narrow" w:hAnsi="Arial Narrow" w:cs="Arial"/>
                                <w:b/>
                                <w:color w:val="EFEDE3" w:themeColor="background2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cedarcountynehistoricalmuseum.com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3580" id="Text Box 3" o:spid="_x0000_s1038" type="#_x0000_t202" style="position:absolute;left:0;text-align:left;margin-left:148.8pt;margin-top:256.4pt;width:661.6pt;height:139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" filled="f" stroked="f">
                <v:textbox>
                  <w:txbxContent>
                    <w:p w14:paraId="071EFBB2" w14:textId="27FB5EDD" w:rsidR="002E4772" w:rsidRPr="002E4772" w:rsidRDefault="002E4772" w:rsidP="002E4772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4772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</w:t>
                      </w:r>
                      <w:r w:rsidR="0084528A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2E4772">
                        <w:rPr>
                          <w:rFonts w:ascii="Arial Narrow" w:hAnsi="Arial Narrow" w:cs="Arial"/>
                          <w:b/>
                          <w:color w:val="EFEDE3" w:themeColor="background2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cedarcountynehistoricalmuseum.com</w:t>
                      </w:r>
                    </w:p>
                  </w:txbxContent>
                </v:textbox>
              </v:shape>
            </w:pict>
          </mc:Fallback>
        </mc:AlternateContent>
      </w:r>
      <w:r w:rsidR="00C92743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AC97073" wp14:editId="1C1F6A21">
                <wp:simplePos x="0" y="0"/>
                <wp:positionH relativeFrom="column">
                  <wp:posOffset>15240</wp:posOffset>
                </wp:positionH>
                <wp:positionV relativeFrom="paragraph">
                  <wp:posOffset>284480</wp:posOffset>
                </wp:positionV>
                <wp:extent cx="2659380" cy="685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0C4A3" w14:textId="18037823" w:rsidR="001B056E" w:rsidRPr="00E50352" w:rsidRDefault="001B056E" w:rsidP="001B056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Donations are</w:t>
                            </w:r>
                          </w:p>
                          <w:p w14:paraId="0E711B23" w14:textId="306BF36E" w:rsidR="001B056E" w:rsidRPr="00E50352" w:rsidRDefault="001B056E" w:rsidP="001B056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Greatly Appreciated!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7073" id="Text Box 5" o:spid="_x0000_s1039" type="#_x0000_t202" style="position:absolute;left:0;text-align:left;margin-left:1.2pt;margin-top:22.4pt;width:209.4pt;height:5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" filled="f" stroked="f">
                <v:textbox>
                  <w:txbxContent>
                    <w:p w14:paraId="6BC0C4A3" w14:textId="18037823" w:rsidR="001B056E" w:rsidRPr="00E50352" w:rsidRDefault="001B056E" w:rsidP="001B056E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Donations are</w:t>
                      </w:r>
                    </w:p>
                    <w:p w14:paraId="0E711B23" w14:textId="306BF36E" w:rsidR="001B056E" w:rsidRPr="00E50352" w:rsidRDefault="001B056E" w:rsidP="001B056E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Greatly Appreciated!</w:t>
                      </w:r>
                    </w:p>
                  </w:txbxContent>
                </v:textbox>
              </v:shape>
            </w:pict>
          </mc:Fallback>
        </mc:AlternateContent>
      </w:r>
      <w:r w:rsidR="00734486" w:rsidRPr="00460142">
        <w:br w:type="page"/>
      </w:r>
      <w:r w:rsidR="003B077C">
        <w:rPr>
          <w:noProof/>
        </w:rPr>
        <w:lastRenderedPageBreak/>
        <w:drawing>
          <wp:anchor distT="0" distB="0" distL="114300" distR="114300" simplePos="0" relativeHeight="251938304" behindDoc="0" locked="0" layoutInCell="1" allowOverlap="1" wp14:anchorId="140A6442" wp14:editId="7A659787">
            <wp:simplePos x="0" y="0"/>
            <wp:positionH relativeFrom="rightMargin">
              <wp:posOffset>-2141219</wp:posOffset>
            </wp:positionH>
            <wp:positionV relativeFrom="paragraph">
              <wp:posOffset>-76200</wp:posOffset>
            </wp:positionV>
            <wp:extent cx="2232660" cy="1668780"/>
            <wp:effectExtent l="0" t="0" r="0" b="7620"/>
            <wp:wrapNone/>
            <wp:docPr id="357" name="Picture 35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192"/>
                    <a:stretch/>
                  </pic:blipFill>
                  <pic:spPr bwMode="auto">
                    <a:xfrm>
                      <a:off x="0" y="0"/>
                      <a:ext cx="22326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77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0705B6C" wp14:editId="6437A22E">
                <wp:simplePos x="0" y="0"/>
                <wp:positionH relativeFrom="column">
                  <wp:posOffset>1325880</wp:posOffset>
                </wp:positionH>
                <wp:positionV relativeFrom="paragraph">
                  <wp:posOffset>-22860</wp:posOffset>
                </wp:positionV>
                <wp:extent cx="6240780" cy="1440180"/>
                <wp:effectExtent l="0" t="0" r="7620" b="7620"/>
                <wp:wrapNone/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BF5ABE" w14:textId="77777777" w:rsidR="00D42A6F" w:rsidRPr="00E50352" w:rsidRDefault="00972C3A" w:rsidP="002704A9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w w:val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w w:val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Victorian Home</w:t>
                            </w:r>
                          </w:p>
                          <w:p w14:paraId="64861C3C" w14:textId="4C015BA0" w:rsidR="00B25EE4" w:rsidRPr="00442E23" w:rsidRDefault="00765A49" w:rsidP="00B07C5E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C5273F" w:rsidRP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 xml:space="preserve">heart of the home is vibrant with </w:t>
                            </w:r>
                            <w:r w:rsidR="00442E23">
                              <w:rPr>
                                <w:rFonts w:ascii="Arial Narrow" w:hAnsi="Arial Narrow"/>
                                <w:bCs/>
                                <w:iCs/>
                                <w:w w:val="80"/>
                                <w:sz w:val="28"/>
                                <w:szCs w:val="28"/>
                              </w:rPr>
                              <w:t>l</w:t>
                            </w:r>
                            <w:r w:rsidR="00B25EE4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iving 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areas still set from the 1900’s. 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Featu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ring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the l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iving, </w:t>
                            </w:r>
                            <w:r w:rsidR="003B077C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k</w:t>
                            </w:r>
                            <w:r w:rsidR="00F9017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itchen, bathroom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="008F6B08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and bedroom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areas</w:t>
                            </w:r>
                            <w:r w:rsidR="008F6B08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Marvel in the music</w:t>
                            </w:r>
                            <w:r w:rsidR="0008553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, sewing 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and fashion </w:t>
                            </w:r>
                            <w:r w:rsidR="002E58CE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r</w:t>
                            </w:r>
                            <w:r w:rsidR="00D41961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ooms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.  The doctor’s office and military room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are a definite must</w:t>
                            </w:r>
                            <w:r w:rsidR="001B711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715D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see!</w:t>
                            </w:r>
                            <w:r w:rsidR="0008553C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5498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C</w:t>
                            </w:r>
                            <w:r w:rsidR="00F05963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apture some history fro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m the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 town room, </w:t>
                            </w:r>
                            <w:r w:rsidR="00442E23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office 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F80376" w:rsidRP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school rooms</w:t>
                            </w:r>
                            <w:r w:rsidR="00442E23">
                              <w:rPr>
                                <w:rFonts w:ascii="Arial Narrow" w:eastAsia="Times New Roman" w:hAnsi="Arial Narrow"/>
                                <w:sz w:val="28"/>
                                <w:szCs w:val="28"/>
                              </w:rPr>
                              <w:t>.  See the notorious dining room where Clara Lammers sat 24 people for elegant dining and check out our rental options for your next small gathering.</w:t>
                            </w:r>
                          </w:p>
                          <w:p w14:paraId="178845E0" w14:textId="77777777" w:rsidR="00972C3A" w:rsidRPr="00B25EE4" w:rsidRDefault="00972C3A" w:rsidP="00A7581F">
                            <w:pPr>
                              <w:widowControl w:val="0"/>
                              <w:rPr>
                                <w:rFonts w:ascii="Arial" w:hAnsi="Arial" w:cs="Arial"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38DC7728" w14:textId="77777777" w:rsidR="00B25EE4" w:rsidRPr="001165E8" w:rsidRDefault="00B25EE4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2ABF45E5" w14:textId="7A018AEF" w:rsidR="00972C3A" w:rsidRPr="001165E8" w:rsidRDefault="00972C3A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165E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  <w:t>Log Cabin</w:t>
                            </w:r>
                          </w:p>
                          <w:p w14:paraId="283BED2F" w14:textId="1E06EF6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0B1A24C6" w14:textId="05016CD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22B839D6" w14:textId="108F8B28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6DDA2AC9" w14:textId="65A85621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05FD2C99" w14:textId="5CA49FAE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328EB599" w14:textId="27D96AD4" w:rsidR="007D05F9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28"/>
                                <w:szCs w:val="48"/>
                              </w:rPr>
                            </w:pPr>
                          </w:p>
                          <w:p w14:paraId="5AE3FBFD" w14:textId="774702DB" w:rsidR="007D05F9" w:rsidRPr="001165E8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7A45859D" w14:textId="60ACDAC1" w:rsidR="007D05F9" w:rsidRPr="001165E8" w:rsidRDefault="007D05F9" w:rsidP="00A7581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</w:pPr>
                            <w:r w:rsidRPr="001165E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w w:val="80"/>
                                <w:sz w:val="32"/>
                                <w:szCs w:val="32"/>
                              </w:rPr>
                              <w:t>Carriage barn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5B6C" id="Text Box 8" o:spid="_x0000_s1040" type="#_x0000_t202" style="position:absolute;left:0;text-align:left;margin-left:104.4pt;margin-top:-1.8pt;width:491.4pt;height:113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8BF5ABE" w14:textId="77777777" w:rsidR="00D42A6F" w:rsidRPr="00E50352" w:rsidRDefault="00972C3A" w:rsidP="002704A9">
                      <w:pPr>
                        <w:rPr>
                          <w:rFonts w:ascii="Arial" w:hAnsi="Arial" w:cs="Arial"/>
                          <w:bCs/>
                          <w:iCs/>
                          <w:color w:val="FF0000"/>
                          <w:w w:val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bCs/>
                          <w:iCs/>
                          <w:color w:val="FF0000"/>
                          <w:w w:val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Victorian Home</w:t>
                      </w:r>
                    </w:p>
                    <w:p w14:paraId="64861C3C" w14:textId="4C015BA0" w:rsidR="00B25EE4" w:rsidRPr="00442E23" w:rsidRDefault="00765A49" w:rsidP="00B07C5E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 xml:space="preserve">The </w:t>
                      </w:r>
                      <w:r w:rsidR="00C5273F" w:rsidRP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 xml:space="preserve">heart of the home is vibrant with </w:t>
                      </w:r>
                      <w:r w:rsidR="00442E23">
                        <w:rPr>
                          <w:rFonts w:ascii="Arial Narrow" w:hAnsi="Arial Narrow"/>
                          <w:bCs/>
                          <w:iCs/>
                          <w:w w:val="80"/>
                          <w:sz w:val="28"/>
                          <w:szCs w:val="28"/>
                        </w:rPr>
                        <w:t>l</w:t>
                      </w:r>
                      <w:r w:rsidR="00B25EE4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iving 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areas still set from the 1900’s. 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Featu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ring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the l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iving, </w:t>
                      </w:r>
                      <w:r w:rsidR="003B077C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k</w:t>
                      </w:r>
                      <w:r w:rsidR="00F9017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itchen, bathroom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,</w:t>
                      </w:r>
                      <w:r w:rsidR="008F6B08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and bedroom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areas</w:t>
                      </w:r>
                      <w:r w:rsidR="008F6B08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.  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Marvel in the music</w:t>
                      </w:r>
                      <w:r w:rsidR="0008553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, sewing 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and fashion </w:t>
                      </w:r>
                      <w:r w:rsidR="002E58CE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r</w:t>
                      </w:r>
                      <w:r w:rsidR="00D41961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ooms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.  The doctor’s office and military room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are a definite must</w:t>
                      </w:r>
                      <w:r w:rsidR="001B711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</w:t>
                      </w:r>
                      <w:r w:rsidR="00AB715D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see!</w:t>
                      </w:r>
                      <w:r w:rsidR="0008553C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 </w:t>
                      </w:r>
                      <w:r w:rsidR="00B75498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C</w:t>
                      </w:r>
                      <w:r w:rsidR="00F05963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apture some history fro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m the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 town room, </w:t>
                      </w:r>
                      <w:r w:rsidR="00442E23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office 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 xml:space="preserve">and </w:t>
                      </w:r>
                      <w:r w:rsidR="00F80376" w:rsidRP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school rooms</w:t>
                      </w:r>
                      <w:r w:rsidR="00442E23">
                        <w:rPr>
                          <w:rFonts w:ascii="Arial Narrow" w:eastAsia="Times New Roman" w:hAnsi="Arial Narrow"/>
                          <w:sz w:val="28"/>
                          <w:szCs w:val="28"/>
                        </w:rPr>
                        <w:t>.  See the notorious dining room where Clara Lammers sat 24 people for elegant dining and check out our rental options for your next small gathering.</w:t>
                      </w:r>
                    </w:p>
                    <w:p w14:paraId="178845E0" w14:textId="77777777" w:rsidR="00972C3A" w:rsidRPr="00B25EE4" w:rsidRDefault="00972C3A" w:rsidP="00A7581F">
                      <w:pPr>
                        <w:widowControl w:val="0"/>
                        <w:rPr>
                          <w:rFonts w:ascii="Arial" w:hAnsi="Arial" w:cs="Arial"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38DC7728" w14:textId="77777777" w:rsidR="00B25EE4" w:rsidRPr="001165E8" w:rsidRDefault="00B25EE4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</w:p>
                    <w:p w14:paraId="2ABF45E5" w14:textId="7A018AEF" w:rsidR="00972C3A" w:rsidRPr="001165E8" w:rsidRDefault="00972C3A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  <w:r w:rsidRPr="001165E8"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  <w:t>Log Cabin</w:t>
                      </w:r>
                    </w:p>
                    <w:p w14:paraId="283BED2F" w14:textId="1E06EF6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0B1A24C6" w14:textId="05016CD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22B839D6" w14:textId="108F8B28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6DDA2AC9" w14:textId="65A85621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05FD2C99" w14:textId="5CA49FAE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328EB599" w14:textId="27D96AD4" w:rsidR="007D05F9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28"/>
                          <w:szCs w:val="48"/>
                        </w:rPr>
                      </w:pPr>
                    </w:p>
                    <w:p w14:paraId="5AE3FBFD" w14:textId="774702DB" w:rsidR="007D05F9" w:rsidRPr="001165E8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</w:p>
                    <w:p w14:paraId="7A45859D" w14:textId="60ACDAC1" w:rsidR="007D05F9" w:rsidRPr="001165E8" w:rsidRDefault="007D05F9" w:rsidP="00A7581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</w:pPr>
                      <w:r w:rsidRPr="001165E8">
                        <w:rPr>
                          <w:rFonts w:ascii="Arial" w:hAnsi="Arial" w:cs="Arial"/>
                          <w:b/>
                          <w:bCs/>
                          <w:iCs/>
                          <w:w w:val="80"/>
                          <w:sz w:val="32"/>
                          <w:szCs w:val="32"/>
                        </w:rPr>
                        <w:t>Carriage barn</w:t>
                      </w:r>
                    </w:p>
                  </w:txbxContent>
                </v:textbox>
              </v:shape>
            </w:pict>
          </mc:Fallback>
        </mc:AlternateContent>
      </w:r>
      <w:r w:rsidR="00E50352" w:rsidRPr="00246560">
        <w:rPr>
          <w:noProof/>
        </w:rPr>
        <w:drawing>
          <wp:anchor distT="0" distB="0" distL="114300" distR="114300" simplePos="0" relativeHeight="252091904" behindDoc="0" locked="0" layoutInCell="1" allowOverlap="1" wp14:anchorId="39482261" wp14:editId="27E44E61">
            <wp:simplePos x="0" y="0"/>
            <wp:positionH relativeFrom="margin">
              <wp:posOffset>-68580</wp:posOffset>
            </wp:positionH>
            <wp:positionV relativeFrom="paragraph">
              <wp:posOffset>-75565</wp:posOffset>
            </wp:positionV>
            <wp:extent cx="1393190" cy="1569720"/>
            <wp:effectExtent l="0" t="0" r="0" b="0"/>
            <wp:wrapNone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56972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15D">
        <w:rPr>
          <w:b/>
        </w:rPr>
        <w:t xml:space="preserve">  </w:t>
      </w:r>
    </w:p>
    <w:p w14:paraId="6C1EDE9B" w14:textId="43A6C42F" w:rsidR="004E644B" w:rsidRDefault="00EE51FD"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544C8F6E" wp14:editId="2A60679B">
                <wp:simplePos x="0" y="0"/>
                <wp:positionH relativeFrom="column">
                  <wp:posOffset>-2083130</wp:posOffset>
                </wp:positionH>
                <wp:positionV relativeFrom="paragraph">
                  <wp:posOffset>5387414</wp:posOffset>
                </wp:positionV>
                <wp:extent cx="12634595" cy="4110990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8802C" w14:textId="4AFBDE25" w:rsidR="00972C3A" w:rsidRPr="00470BA4" w:rsidRDefault="00972C3A" w:rsidP="00EE51F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77A2BB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70BA4">
                              <w:rPr>
                                <w:b/>
                                <w:outline/>
                                <w:noProof/>
                                <w:color w:val="77A2BB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F6E" id="Text Box 383" o:spid="_x0000_s1041" type="#_x0000_t202" style="position:absolute;margin-left:-164.05pt;margin-top:424.2pt;width:994.85pt;height:323.7pt;z-index:25199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" filled="f" stroked="f">
                <v:textbox style="mso-fit-shape-to-text:t">
                  <w:txbxContent>
                    <w:p w14:paraId="2738802C" w14:textId="4AFBDE25" w:rsidR="00972C3A" w:rsidRPr="00470BA4" w:rsidRDefault="00972C3A" w:rsidP="00EE51FD">
                      <w:pPr>
                        <w:jc w:val="center"/>
                        <w:rPr>
                          <w:b/>
                          <w:outline/>
                          <w:noProof/>
                          <w:color w:val="77A2BB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70BA4">
                        <w:rPr>
                          <w:b/>
                          <w:outline/>
                          <w:noProof/>
                          <w:color w:val="77A2BB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Over</w:t>
                      </w:r>
                    </w:p>
                  </w:txbxContent>
                </v:textbox>
              </v:shap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 wp14:anchorId="6B35844E" wp14:editId="08FCE412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20A69" id="Line 26" o:spid="_x0000_s1026" style="position:absolute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64224" behindDoc="0" locked="0" layoutInCell="1" allowOverlap="1" wp14:anchorId="47C37E8A" wp14:editId="31DA4A60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C5D2E0" id="Line 27" o:spid="_x0000_s1026" style="position:absolute;z-index:251764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1E642157" wp14:editId="025FBFA1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7F2E77" id="Line 28" o:spid="_x0000_s1026" style="position:absolute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++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xgjQToQ6YkLhqKl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72416" behindDoc="0" locked="0" layoutInCell="1" allowOverlap="1" wp14:anchorId="2E473FBB" wp14:editId="7E64C445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07566F" id="Line 29" o:spid="_x0000_s1026" style="position:absolute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BjgIAAGU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76512" behindDoc="0" locked="0" layoutInCell="1" allowOverlap="1" wp14:anchorId="7ACA8C04" wp14:editId="476A6685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683994" id="Line 30" o:spid="_x0000_s1026" style="position:absolute;z-index:25177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nCkAIAAGU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80608" behindDoc="0" locked="0" layoutInCell="1" allowOverlap="1" wp14:anchorId="57EBD9E7" wp14:editId="3593AC8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6B8EA9" id="Line 32" o:spid="_x0000_s1026" style="position:absolute;z-index:251780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QB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zlGgnQg0hMXDMWR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D89F55" wp14:editId="20655DFE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E9E44" w14:textId="504C1790" w:rsidR="00972C3A" w:rsidRDefault="00972C3A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89F55" id="Text Box 15" o:spid="_x0000_s1042" type="#_x0000_t202" style="position:absolute;margin-left:15.75pt;margin-top:490.5pt;width:220.5pt;height:85.3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9E9E44" w14:textId="504C1790" w:rsidR="00972C3A" w:rsidRDefault="00972C3A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53">
        <w:t>:</w:t>
      </w:r>
    </w:p>
    <w:p w14:paraId="44FBA34A" w14:textId="26197F26" w:rsidR="00410FE9" w:rsidRPr="00410FE9" w:rsidRDefault="00410FE9" w:rsidP="00410FE9"/>
    <w:p w14:paraId="1136356C" w14:textId="3B2F8E5A" w:rsidR="00410FE9" w:rsidRPr="00410FE9" w:rsidRDefault="006C3A6B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FBA86F3" wp14:editId="68F4629A">
                <wp:simplePos x="0" y="0"/>
                <wp:positionH relativeFrom="column">
                  <wp:posOffset>7520940</wp:posOffset>
                </wp:positionH>
                <wp:positionV relativeFrom="paragraph">
                  <wp:posOffset>142875</wp:posOffset>
                </wp:positionV>
                <wp:extent cx="1173480" cy="967740"/>
                <wp:effectExtent l="19050" t="19050" r="26670" b="2286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67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54347" w14:textId="5070B520" w:rsidR="00972C3A" w:rsidRPr="003B077C" w:rsidRDefault="00972C3A" w:rsidP="00AB764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77C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Perfect for small party rental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A86F3" id="Oval 364" o:spid="_x0000_s1043" style="position:absolute;margin-left:592.2pt;margin-top:11.25pt;width:92.4pt;height:76.2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" fillcolor="#8c8d86 [3204]" strokecolor="#454642 [1604]" strokeweight="2.75pt" insetpen="t">
                <v:textbox>
                  <w:txbxContent>
                    <w:p w14:paraId="63D54347" w14:textId="5070B520" w:rsidR="00972C3A" w:rsidRPr="003B077C" w:rsidRDefault="00972C3A" w:rsidP="00AB764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3B077C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Perfect for small party rental</w:t>
                      </w:r>
                    </w:p>
                  </w:txbxContent>
                </v:textbox>
              </v:oval>
            </w:pict>
          </mc:Fallback>
        </mc:AlternateContent>
      </w:r>
    </w:p>
    <w:p w14:paraId="52082D1B" w14:textId="5E70B652" w:rsidR="00410FE9" w:rsidRPr="00410FE9" w:rsidRDefault="00410FE9" w:rsidP="00410FE9"/>
    <w:p w14:paraId="7A5230CA" w14:textId="2E72A13E" w:rsidR="00410FE9" w:rsidRPr="00410FE9" w:rsidRDefault="00410FE9" w:rsidP="00410FE9"/>
    <w:p w14:paraId="6AD81247" w14:textId="0750C887" w:rsidR="00410FE9" w:rsidRPr="00410FE9" w:rsidRDefault="00410FE9" w:rsidP="00410FE9"/>
    <w:p w14:paraId="4AE00D7C" w14:textId="2005DA3B" w:rsidR="00410FE9" w:rsidRPr="00410FE9" w:rsidRDefault="00410FE9" w:rsidP="00410FE9"/>
    <w:p w14:paraId="086AEA61" w14:textId="1B91CB13" w:rsidR="00410FE9" w:rsidRPr="00410FE9" w:rsidRDefault="00E50352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25E7956" wp14:editId="204021AB">
                <wp:simplePos x="0" y="0"/>
                <wp:positionH relativeFrom="column">
                  <wp:posOffset>1257300</wp:posOffset>
                </wp:positionH>
                <wp:positionV relativeFrom="paragraph">
                  <wp:posOffset>86360</wp:posOffset>
                </wp:positionV>
                <wp:extent cx="6492240" cy="1584960"/>
                <wp:effectExtent l="0" t="0" r="3810" b="0"/>
                <wp:wrapNone/>
                <wp:docPr id="3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CB19D" w14:textId="46422B31" w:rsidR="00B503AF" w:rsidRPr="00E50352" w:rsidRDefault="00C17E5D" w:rsidP="002704A9">
                            <w:pPr>
                              <w:widowControl w:val="0"/>
                              <w:rPr>
                                <w:rFonts w:ascii="Arial" w:hAnsi="Arial" w:cs="Arial"/>
                                <w:i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52">
                              <w:rPr>
                                <w:rFonts w:ascii="Arial" w:hAnsi="Arial" w:cs="Arial"/>
                                <w:i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Exhibit Building</w:t>
                            </w:r>
                          </w:p>
                          <w:p w14:paraId="2D9FC39A" w14:textId="6435B2E3" w:rsidR="000E684B" w:rsidRDefault="00835FA1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large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Exhibit Building was built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in 1999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to display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more items, especially the larger</w:t>
                            </w:r>
                            <w:r w:rsidR="00E50352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exhibits.  </w:t>
                            </w: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Originally,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the building</w:t>
                            </w:r>
                            <w:r w:rsidR="009C1F2F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was not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insulated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, causing wide variance in temperatures through the year. 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In 2018, grant money and museum savings allowed the opportunity to install a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new </w:t>
                            </w:r>
                            <w:r w:rsidRPr="00835FA1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ceiling with insulation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, new lighting, insulated paneled and painted walls, improved shelving and 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display </w:t>
                            </w:r>
                            <w:r w:rsidR="0034660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c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ases.  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The building is now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one of our most enjoyed attractions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, with its many unique items incl</w:t>
                            </w:r>
                            <w:r w:rsidR="0084528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uding a two headed pig and an eight</w:t>
                            </w:r>
                            <w:r w:rsidR="000E684B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legged lamb.</w:t>
                            </w:r>
                          </w:p>
                          <w:p w14:paraId="651FBB44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0D60151F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3A16EB94" w14:textId="77777777" w:rsidR="000E684B" w:rsidRDefault="000E684B" w:rsidP="009418D4">
                            <w:pPr>
                              <w:widowControl w:val="0"/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737FBEA7" w14:textId="4094BDF2" w:rsidR="00EE10E5" w:rsidRPr="00011F53" w:rsidRDefault="00F05FBA" w:rsidP="009418D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Don’t miss the </w:t>
                            </w:r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two</w:t>
                            </w:r>
                            <w:r w:rsidR="003700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headed </w:t>
                            </w:r>
                            <w:r w:rsidR="00DB5DE0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pig or the eight legged lamb!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7956" id="_x0000_s1044" type="#_x0000_t202" style="position:absolute;margin-left:99pt;margin-top:6.8pt;width:511.2pt;height:124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88CB19D" w14:textId="46422B31" w:rsidR="00B503AF" w:rsidRPr="00E50352" w:rsidRDefault="00C17E5D" w:rsidP="002704A9">
                      <w:pPr>
                        <w:widowControl w:val="0"/>
                        <w:rPr>
                          <w:rFonts w:ascii="Arial" w:hAnsi="Arial" w:cs="Arial"/>
                          <w:i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0352">
                        <w:rPr>
                          <w:rFonts w:ascii="Arial" w:hAnsi="Arial" w:cs="Arial"/>
                          <w:i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Exhibit Building</w:t>
                      </w:r>
                    </w:p>
                    <w:p w14:paraId="2D9FC39A" w14:textId="6435B2E3" w:rsidR="000E684B" w:rsidRDefault="00835FA1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large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Exhibit Building was built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in 1999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to display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more items, especially the larger</w:t>
                      </w:r>
                      <w:r w:rsidR="00E50352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exhibits.  </w:t>
                      </w: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Originally,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the building</w:t>
                      </w:r>
                      <w:r w:rsidR="009C1F2F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was not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insulated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, causing wide variance in temperatures through the year. 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In 2018, grant money and museum savings allowed the opportunity to install a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new </w:t>
                      </w:r>
                      <w:r w:rsidRPr="00835FA1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ceiling with insulation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, new lighting, insulated paneled and painted walls, improved shelving and 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display </w:t>
                      </w:r>
                      <w:r w:rsidR="00346607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c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ases.  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The building is now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one of our most enjoyed attractions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, with its many unique items incl</w:t>
                      </w:r>
                      <w:r w:rsidR="0084528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uding a two headed pig and an eight</w:t>
                      </w:r>
                      <w:r w:rsidR="000E684B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legged lamb.</w:t>
                      </w:r>
                    </w:p>
                    <w:p w14:paraId="651FBB44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0D60151F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3A16EB94" w14:textId="77777777" w:rsidR="000E684B" w:rsidRDefault="000E684B" w:rsidP="009418D4">
                      <w:pPr>
                        <w:widowControl w:val="0"/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737FBEA7" w14:textId="4094BDF2" w:rsidR="00EE10E5" w:rsidRPr="00011F53" w:rsidRDefault="00F05FBA" w:rsidP="009418D4">
                      <w:pPr>
                        <w:widowControl w:val="0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 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Don’t miss the </w:t>
                      </w:r>
                      <w:r w:rsidR="00DB5DE0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two</w:t>
                      </w:r>
                      <w:r w:rsidR="003700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headed </w:t>
                      </w:r>
                      <w:r w:rsidR="00DB5DE0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pig or the eight legged lamb!</w:t>
                      </w:r>
                    </w:p>
                  </w:txbxContent>
                </v:textbox>
              </v:shape>
            </w:pict>
          </mc:Fallback>
        </mc:AlternateContent>
      </w:r>
    </w:p>
    <w:p w14:paraId="20217EB9" w14:textId="03BFBC86" w:rsidR="00410FE9" w:rsidRPr="00410FE9" w:rsidRDefault="003B077C" w:rsidP="00410FE9">
      <w:r w:rsidRPr="008D3A5F">
        <w:rPr>
          <w:rFonts w:ascii="Arial" w:hAnsi="Arial" w:cs="Arial"/>
          <w:b/>
          <w:iCs/>
          <w:noProof/>
          <w:sz w:val="32"/>
          <w:szCs w:val="32"/>
        </w:rPr>
        <w:drawing>
          <wp:anchor distT="0" distB="0" distL="114300" distR="114300" simplePos="0" relativeHeight="252092928" behindDoc="0" locked="0" layoutInCell="1" allowOverlap="1" wp14:anchorId="05BAC797" wp14:editId="14953024">
            <wp:simplePos x="0" y="0"/>
            <wp:positionH relativeFrom="margin">
              <wp:posOffset>-46355</wp:posOffset>
            </wp:positionH>
            <wp:positionV relativeFrom="paragraph">
              <wp:posOffset>95250</wp:posOffset>
            </wp:positionV>
            <wp:extent cx="1198880" cy="1415415"/>
            <wp:effectExtent l="0" t="0" r="1270" b="0"/>
            <wp:wrapNone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1000"/>
                              </a14:imgEffect>
                              <a14:imgEffect>
                                <a14:brightnessContrast bright="-14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6" t="2255" r="23600"/>
                    <a:stretch/>
                  </pic:blipFill>
                  <pic:spPr>
                    <a:xfrm flipH="1">
                      <a:off x="0" y="0"/>
                      <a:ext cx="1198880" cy="141541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D95B0" w14:textId="6DB003F8" w:rsidR="00410FE9" w:rsidRPr="00410FE9" w:rsidRDefault="003B077C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59F7A583" wp14:editId="311E95EF">
                <wp:simplePos x="0" y="0"/>
                <wp:positionH relativeFrom="margin">
                  <wp:posOffset>7757160</wp:posOffset>
                </wp:positionH>
                <wp:positionV relativeFrom="paragraph">
                  <wp:posOffset>16510</wp:posOffset>
                </wp:positionV>
                <wp:extent cx="1874520" cy="2522220"/>
                <wp:effectExtent l="38100" t="38100" r="30480" b="3048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522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51C7" w14:textId="77777777" w:rsidR="002B04EA" w:rsidRDefault="00ED743C" w:rsidP="00F07E0C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Donating </w:t>
                            </w:r>
                            <w:r w:rsidR="007F6E8A"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>I</w:t>
                            </w:r>
                            <w:r w:rsidRPr="003469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  <w:t>tems to the Museum</w:t>
                            </w:r>
                            <w:r w:rsidRPr="0034695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122F00E" w14:textId="77777777" w:rsidR="00B75498" w:rsidRDefault="00ED743C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Items of historical quality are welcome</w:t>
                            </w:r>
                            <w:r w:rsidR="007F6E8A"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695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for display and ultimate review by the committee for addition to the museum.  Please contact Laurie </w:t>
                            </w:r>
                            <w:r w:rsidR="000E684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at</w:t>
                            </w:r>
                            <w:r w:rsidR="002B04E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84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402-254-6597 or </w:t>
                            </w:r>
                          </w:p>
                          <w:p w14:paraId="779F48C6" w14:textId="74601D27" w:rsidR="00ED743C" w:rsidRPr="00346957" w:rsidRDefault="000E684B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402-841-6301</w:t>
                            </w:r>
                          </w:p>
                          <w:p w14:paraId="54BA4974" w14:textId="77777777" w:rsidR="00ED743C" w:rsidRDefault="00ED743C" w:rsidP="003364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E299CA" w14:textId="77777777" w:rsidR="00ED743C" w:rsidRPr="003364DD" w:rsidRDefault="00ED743C" w:rsidP="003364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A583" id="Text Box 60" o:spid="_x0000_s1045" type="#_x0000_t202" style="position:absolute;margin-left:610.8pt;margin-top:1.3pt;width:147.6pt;height:198.6pt;z-index:251760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" fillcolor="#f2f2f2 [3052]" strokecolor="black [3213]" strokeweight="6pt" insetpen="t">
                <v:textbox inset="2.88pt,2.88pt,2.88pt,2.88pt">
                  <w:txbxContent>
                    <w:p w14:paraId="00AE51C7" w14:textId="77777777" w:rsidR="002B04EA" w:rsidRDefault="00ED743C" w:rsidP="00F07E0C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 xml:space="preserve">Donating </w:t>
                      </w:r>
                      <w:r w:rsidR="007F6E8A"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>I</w:t>
                      </w:r>
                      <w:r w:rsidRPr="00346957"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  <w:t>tems to the Museum</w:t>
                      </w:r>
                      <w:r w:rsidRPr="00346957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4122F00E" w14:textId="77777777" w:rsidR="00B75498" w:rsidRDefault="00ED743C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>Items of historical quality are welcome</w:t>
                      </w:r>
                      <w:r w:rsidR="007F6E8A"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Pr="0034695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for display and ultimate review by the committee for addition to the museum.  Please contact Laurie </w:t>
                      </w:r>
                      <w:r w:rsidR="000E684B">
                        <w:rPr>
                          <w:rFonts w:ascii="Arial Narrow" w:hAnsi="Arial Narrow"/>
                          <w:sz w:val="28"/>
                          <w:szCs w:val="28"/>
                        </w:rPr>
                        <w:t>at</w:t>
                      </w:r>
                      <w:r w:rsidR="002B04EA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0E684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402-254-6597 or </w:t>
                      </w:r>
                    </w:p>
                    <w:p w14:paraId="779F48C6" w14:textId="74601D27" w:rsidR="00ED743C" w:rsidRPr="00346957" w:rsidRDefault="000E684B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402-841-6301</w:t>
                      </w:r>
                    </w:p>
                    <w:p w14:paraId="54BA4974" w14:textId="77777777" w:rsidR="00ED743C" w:rsidRDefault="00ED743C" w:rsidP="003364D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CE299CA" w14:textId="77777777" w:rsidR="00ED743C" w:rsidRPr="003364DD" w:rsidRDefault="00ED743C" w:rsidP="003364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E36291" w14:textId="67F73E43" w:rsidR="00410FE9" w:rsidRPr="00410FE9" w:rsidRDefault="00410FE9" w:rsidP="00410FE9"/>
    <w:p w14:paraId="3EEE9414" w14:textId="0967D2AE" w:rsidR="00410FE9" w:rsidRPr="00410FE9" w:rsidRDefault="00410FE9" w:rsidP="00410FE9"/>
    <w:p w14:paraId="433CFF5E" w14:textId="4300E3C3" w:rsidR="00410FE9" w:rsidRPr="00410FE9" w:rsidRDefault="00410FE9" w:rsidP="00410FE9"/>
    <w:p w14:paraId="0812A049" w14:textId="0BDC9184" w:rsidR="00410FE9" w:rsidRPr="00410FE9" w:rsidRDefault="00410FE9" w:rsidP="00410FE9"/>
    <w:p w14:paraId="69569ADA" w14:textId="6EDAB7C8" w:rsidR="00410FE9" w:rsidRPr="00410FE9" w:rsidRDefault="00410FE9" w:rsidP="00410FE9"/>
    <w:p w14:paraId="31C6D20B" w14:textId="17EFD923" w:rsidR="00C17E5D" w:rsidRPr="00410FE9" w:rsidRDefault="00C17E5D" w:rsidP="00410FE9"/>
    <w:p w14:paraId="53BC0102" w14:textId="46339729" w:rsidR="00410FE9" w:rsidRPr="00410FE9" w:rsidRDefault="00410FE9" w:rsidP="00410FE9"/>
    <w:p w14:paraId="60E54514" w14:textId="443AD40A" w:rsidR="00410FE9" w:rsidRPr="003700BA" w:rsidRDefault="003B077C" w:rsidP="00E50352">
      <w:pPr>
        <w:spacing w:before="120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8048" behindDoc="0" locked="0" layoutInCell="1" allowOverlap="1" wp14:anchorId="5C72E1B1" wp14:editId="447C490E">
            <wp:simplePos x="0" y="0"/>
            <wp:positionH relativeFrom="margin">
              <wp:posOffset>-78105</wp:posOffset>
            </wp:positionH>
            <wp:positionV relativeFrom="paragraph">
              <wp:posOffset>161290</wp:posOffset>
            </wp:positionV>
            <wp:extent cx="1280160" cy="1319435"/>
            <wp:effectExtent l="0" t="0" r="0" b="0"/>
            <wp:wrapNone/>
            <wp:docPr id="1" name="Picture 1" descr="A picture containing ground, horse-drawn vehicle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ri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1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16">
        <w:rPr>
          <w:rFonts w:ascii="Arial" w:hAnsi="Arial" w:cs="Arial"/>
          <w:b/>
          <w:iCs/>
          <w:color w:val="FF0000"/>
          <w:sz w:val="36"/>
          <w:szCs w:val="36"/>
        </w:rPr>
        <w:t xml:space="preserve">                   </w:t>
      </w:r>
      <w:r w:rsidR="00E50352">
        <w:rPr>
          <w:rFonts w:ascii="Arial" w:hAnsi="Arial" w:cs="Arial"/>
          <w:b/>
          <w:iCs/>
          <w:color w:val="FF0000"/>
          <w:sz w:val="36"/>
          <w:szCs w:val="36"/>
        </w:rPr>
        <w:t xml:space="preserve"> </w:t>
      </w:r>
      <w:r w:rsidR="001B7116" w:rsidRPr="00E50352">
        <w:rPr>
          <w:rFonts w:ascii="Arial" w:hAnsi="Arial" w:cs="Arial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Carriage Barn</w:t>
      </w:r>
    </w:p>
    <w:p w14:paraId="63E0DFC0" w14:textId="734F98EF" w:rsidR="00996305" w:rsidRDefault="003F5421" w:rsidP="00410FE9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 Narrow" w:hAnsi="Arial Narrow"/>
        </w:rPr>
        <w:t xml:space="preserve">    </w:t>
      </w:r>
      <w:r w:rsidRPr="003F5421">
        <w:rPr>
          <w:rFonts w:ascii="Arial Narrow" w:hAnsi="Arial Narrow"/>
        </w:rPr>
        <w:t xml:space="preserve">                                </w:t>
      </w:r>
      <w:r w:rsidR="00B75498">
        <w:rPr>
          <w:rFonts w:ascii="Arial Narrow" w:hAnsi="Arial Narrow"/>
        </w:rPr>
        <w:t xml:space="preserve"> </w:t>
      </w:r>
      <w:r w:rsidR="00346607">
        <w:rPr>
          <w:rFonts w:ascii="Arial Narrow" w:hAnsi="Arial Narrow"/>
        </w:rPr>
        <w:t xml:space="preserve"> </w:t>
      </w:r>
      <w:r w:rsidR="00E50352">
        <w:rPr>
          <w:rFonts w:ascii="Arial Narrow" w:hAnsi="Arial Narrow"/>
        </w:rPr>
        <w:t xml:space="preserve"> </w:t>
      </w:r>
      <w:r w:rsidRPr="003F5421">
        <w:rPr>
          <w:rFonts w:ascii="Arial Narrow" w:hAnsi="Arial Narrow" w:cs="Arial"/>
          <w:sz w:val="28"/>
          <w:szCs w:val="28"/>
        </w:rPr>
        <w:t>Built in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 1900, the barn originally contained stalls and housed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Pr="003F5421">
        <w:rPr>
          <w:rFonts w:ascii="Arial Narrow" w:hAnsi="Arial Narrow" w:cs="Arial"/>
          <w:color w:val="333333"/>
          <w:sz w:val="28"/>
          <w:szCs w:val="28"/>
        </w:rPr>
        <w:t>horses and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the horse </w:t>
      </w:r>
      <w:r w:rsidR="00B75498">
        <w:rPr>
          <w:rFonts w:ascii="Arial Narrow" w:hAnsi="Arial Narrow" w:cs="Arial"/>
          <w:color w:val="333333"/>
          <w:sz w:val="28"/>
          <w:szCs w:val="28"/>
        </w:rPr>
        <w:t>c</w:t>
      </w:r>
      <w:r w:rsidRPr="003F5421">
        <w:rPr>
          <w:rFonts w:ascii="Arial Narrow" w:hAnsi="Arial Narrow" w:cs="Arial"/>
          <w:color w:val="333333"/>
          <w:sz w:val="28"/>
          <w:szCs w:val="28"/>
        </w:rPr>
        <w:t xml:space="preserve">arriage until the </w:t>
      </w:r>
    </w:p>
    <w:p w14:paraId="405D0946" w14:textId="4FAAF638" w:rsidR="00996305" w:rsidRDefault="00996305" w:rsidP="00996305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advent of the automob</w:t>
      </w:r>
      <w:r w:rsidR="003F5421">
        <w:rPr>
          <w:rFonts w:ascii="Arial Narrow" w:hAnsi="Arial Narrow" w:cs="Arial"/>
          <w:color w:val="333333"/>
          <w:sz w:val="28"/>
          <w:szCs w:val="28"/>
        </w:rPr>
        <w:t>il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e. 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The barn has</w:t>
      </w:r>
      <w:r w:rsidR="003F5421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been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used as a haven for </w:t>
      </w:r>
      <w:r w:rsidR="00B75498">
        <w:rPr>
          <w:rFonts w:ascii="Arial Narrow" w:hAnsi="Arial Narrow" w:cs="Arial"/>
          <w:color w:val="333333"/>
          <w:sz w:val="28"/>
          <w:szCs w:val="28"/>
        </w:rPr>
        <w:t>s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torage of historical</w:t>
      </w:r>
      <w:r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>
        <w:rPr>
          <w:rFonts w:ascii="Arial Narrow" w:hAnsi="Arial Narrow" w:cs="Arial"/>
          <w:color w:val="333333"/>
          <w:sz w:val="28"/>
          <w:szCs w:val="28"/>
        </w:rPr>
        <w:t>i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tems </w:t>
      </w:r>
      <w:r w:rsidR="009C1F2F">
        <w:rPr>
          <w:rFonts w:ascii="Arial Narrow" w:hAnsi="Arial Narrow" w:cs="Arial"/>
          <w:color w:val="333333"/>
          <w:sz w:val="28"/>
          <w:szCs w:val="28"/>
        </w:rPr>
        <w:t>t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hat </w:t>
      </w:r>
      <w:r>
        <w:rPr>
          <w:rFonts w:ascii="Arial Narrow" w:hAnsi="Arial Narrow" w:cs="Arial"/>
          <w:color w:val="333333"/>
          <w:sz w:val="28"/>
          <w:szCs w:val="28"/>
        </w:rPr>
        <w:t xml:space="preserve">  </w:t>
      </w:r>
    </w:p>
    <w:p w14:paraId="51DDC753" w14:textId="653C408C" w:rsidR="002E58CE" w:rsidRDefault="00296F21" w:rsidP="00410FE9">
      <w:pPr>
        <w:rPr>
          <w:rFonts w:ascii="Arial Narrow" w:hAnsi="Arial Narrow" w:cs="Arial"/>
          <w:color w:val="333333"/>
          <w:sz w:val="28"/>
          <w:szCs w:val="28"/>
        </w:rPr>
      </w:pPr>
      <w:r>
        <w:rPr>
          <w:rFonts w:ascii="Arial" w:hAnsi="Arial" w:cs="Arial"/>
          <w:b/>
          <w:iCs/>
          <w:noProof/>
          <w:sz w:val="32"/>
          <w:szCs w:val="32"/>
        </w:rPr>
        <w:drawing>
          <wp:anchor distT="0" distB="0" distL="114300" distR="114300" simplePos="0" relativeHeight="251247103" behindDoc="0" locked="0" layoutInCell="1" allowOverlap="1" wp14:anchorId="2F395E61" wp14:editId="39E2731A">
            <wp:simplePos x="0" y="0"/>
            <wp:positionH relativeFrom="column">
              <wp:posOffset>6918960</wp:posOffset>
            </wp:positionH>
            <wp:positionV relativeFrom="paragraph">
              <wp:posOffset>196850</wp:posOffset>
            </wp:positionV>
            <wp:extent cx="1184910" cy="2247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per-23617_640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05"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996305">
        <w:rPr>
          <w:rFonts w:ascii="Arial Narrow" w:hAnsi="Arial Narrow" w:cs="Arial"/>
          <w:color w:val="333333"/>
          <w:sz w:val="28"/>
          <w:szCs w:val="28"/>
        </w:rPr>
        <w:t>we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re too large be on</w:t>
      </w:r>
      <w:r w:rsidR="00346957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display</w:t>
      </w:r>
      <w:r w:rsidR="003B077C">
        <w:rPr>
          <w:rFonts w:ascii="Arial Narrow" w:hAnsi="Arial Narrow" w:cs="Arial"/>
          <w:color w:val="333333"/>
          <w:sz w:val="28"/>
          <w:szCs w:val="28"/>
        </w:rPr>
        <w:t>.I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n 2019, the barn was restored</w:t>
      </w:r>
      <w:r w:rsidR="009C1F2F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to again</w:t>
      </w:r>
      <w:r w:rsidR="002704A9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 xml:space="preserve">display items on the first </w:t>
      </w:r>
    </w:p>
    <w:p w14:paraId="42D900E0" w14:textId="70E965C7" w:rsidR="00410FE9" w:rsidRPr="00410FE9" w:rsidRDefault="002B2371" w:rsidP="00410FE9"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B19CA47" wp14:editId="5487243D">
                <wp:simplePos x="0" y="0"/>
                <wp:positionH relativeFrom="column">
                  <wp:posOffset>7025640</wp:posOffset>
                </wp:positionH>
                <wp:positionV relativeFrom="paragraph">
                  <wp:posOffset>648335</wp:posOffset>
                </wp:positionV>
                <wp:extent cx="951230" cy="1464310"/>
                <wp:effectExtent l="0" t="0" r="0" b="0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E907" w14:textId="11E02BE6" w:rsidR="00AD46E0" w:rsidRPr="00346607" w:rsidRDefault="00244DEA" w:rsidP="00D13838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Board</w:t>
                            </w:r>
                          </w:p>
                          <w:p w14:paraId="1957BE4B" w14:textId="6D912478" w:rsidR="00AA41A7" w:rsidRPr="00346607" w:rsidRDefault="00244DEA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466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President-Dan Kathol</w:t>
                            </w:r>
                          </w:p>
                          <w:p w14:paraId="1C6FDA8F" w14:textId="74310860" w:rsidR="00AA41A7" w:rsidRPr="00346607" w:rsidRDefault="00AA41A7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466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Darrell Kathol</w:t>
                            </w:r>
                          </w:p>
                          <w:p w14:paraId="379833CE" w14:textId="4641900D" w:rsidR="00F05FBA" w:rsidRPr="00346607" w:rsidRDefault="002B2371" w:rsidP="002B04EA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Julie Meirose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9CA4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6" type="#_x0000_t202" style="position:absolute;margin-left:553.2pt;margin-top:51.05pt;width:74.9pt;height:115.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" filled="f" stroked="f" strokeweight="2.75pt" insetpen="t">
                <v:textbox inset="2.88pt,2.88pt,2.88pt,2.88pt">
                  <w:txbxContent>
                    <w:p w14:paraId="6DECE907" w14:textId="11E02BE6" w:rsidR="00AD46E0" w:rsidRPr="00346607" w:rsidRDefault="00244DEA" w:rsidP="00D13838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b/>
                          <w:bCs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Board</w:t>
                      </w:r>
                    </w:p>
                    <w:p w14:paraId="1957BE4B" w14:textId="6D912478" w:rsidR="00AA41A7" w:rsidRPr="00346607" w:rsidRDefault="00244DEA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46607">
                        <w:rPr>
                          <w:rFonts w:ascii="Arial Narrow" w:hAnsi="Arial Narrow"/>
                          <w:sz w:val="24"/>
                          <w:szCs w:val="24"/>
                        </w:rPr>
                        <w:t>President-Dan Kathol</w:t>
                      </w:r>
                    </w:p>
                    <w:p w14:paraId="1C6FDA8F" w14:textId="74310860" w:rsidR="00AA41A7" w:rsidRPr="00346607" w:rsidRDefault="00AA41A7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46607">
                        <w:rPr>
                          <w:rFonts w:ascii="Arial Narrow" w:hAnsi="Arial Narrow"/>
                          <w:sz w:val="24"/>
                          <w:szCs w:val="24"/>
                        </w:rPr>
                        <w:t>Darrell Kathol</w:t>
                      </w:r>
                    </w:p>
                    <w:p w14:paraId="379833CE" w14:textId="4641900D" w:rsidR="00F05FBA" w:rsidRPr="00346607" w:rsidRDefault="002B2371" w:rsidP="002B04EA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Julie Meirose</w:t>
                      </w:r>
                    </w:p>
                  </w:txbxContent>
                </v:textbox>
              </v:shape>
            </w:pict>
          </mc:Fallback>
        </mc:AlternateContent>
      </w:r>
      <w:r w:rsidR="00296F21">
        <w:rPr>
          <w:noProof/>
        </w:rPr>
        <w:drawing>
          <wp:anchor distT="0" distB="0" distL="114300" distR="114300" simplePos="0" relativeHeight="252100096" behindDoc="0" locked="0" layoutInCell="1" allowOverlap="1" wp14:anchorId="25A1C8CE" wp14:editId="19671AA5">
            <wp:simplePos x="0" y="0"/>
            <wp:positionH relativeFrom="margin">
              <wp:posOffset>4328160</wp:posOffset>
            </wp:positionH>
            <wp:positionV relativeFrom="paragraph">
              <wp:posOffset>1401445</wp:posOffset>
            </wp:positionV>
            <wp:extent cx="2651760" cy="2234753"/>
            <wp:effectExtent l="76200" t="76200" r="72390" b="70485"/>
            <wp:wrapNone/>
            <wp:docPr id="349" name="Picture 349" descr="A house covered i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cabin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234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21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396CCE29" wp14:editId="2BAF457C">
                <wp:simplePos x="0" y="0"/>
                <wp:positionH relativeFrom="column">
                  <wp:posOffset>-45720</wp:posOffset>
                </wp:positionH>
                <wp:positionV relativeFrom="paragraph">
                  <wp:posOffset>1486535</wp:posOffset>
                </wp:positionV>
                <wp:extent cx="4251960" cy="1501140"/>
                <wp:effectExtent l="19050" t="19050" r="15240" b="228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501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708F" w14:textId="6A685EAC" w:rsidR="003700BA" w:rsidRPr="00F05FBA" w:rsidRDefault="009C1F2F" w:rsidP="003700BA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In 1982, Marvin Sudbeck and his wife Rita donated and moved the cabin to the Cedar County Historical Society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.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Future plans are to restore the cabin as money becomes available and furnish it so that it too can be open for 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CCE29" id="Rounded Rectangle 2" o:spid="_x0000_s1046" style="position:absolute;margin-left:-3.6pt;margin-top:117.05pt;width:334.8pt;height:118.2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" fillcolor="white [3201]" strokecolor="#e28394 [3209]" strokeweight="2.75pt" insetpen="t">
                <v:textbox>
                  <w:txbxContent>
                    <w:p w14:paraId="3DD3708F" w14:textId="6A685EAC" w:rsidR="003700BA" w:rsidRPr="00F05FBA" w:rsidRDefault="009C1F2F" w:rsidP="003700BA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In 1982, Marvin Sudbeck and his wife Rita donated and moved the cabin to the Cedar County Historical Society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.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Future plans are to restore the cabin as money becomes available and furnish it so that it too can be open for tours.</w:t>
                      </w:r>
                    </w:p>
                  </w:txbxContent>
                </v:textbox>
              </v:roundrect>
            </w:pict>
          </mc:Fallback>
        </mc:AlternateContent>
      </w:r>
      <w:r w:rsidR="00296F21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245C6C0" wp14:editId="44F26B25">
                <wp:simplePos x="0" y="0"/>
                <wp:positionH relativeFrom="margin">
                  <wp:posOffset>-2827020</wp:posOffset>
                </wp:positionH>
                <wp:positionV relativeFrom="paragraph">
                  <wp:posOffset>2162175</wp:posOffset>
                </wp:positionV>
                <wp:extent cx="14217015" cy="1520825"/>
                <wp:effectExtent l="19050" t="19050" r="0" b="22225"/>
                <wp:wrapNone/>
                <wp:docPr id="382" name="Wav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015" cy="1520825"/>
                        </a:xfrm>
                        <a:prstGeom prst="wave">
                          <a:avLst>
                            <a:gd name="adj1" fmla="val 12500"/>
                            <a:gd name="adj2" fmla="val 2028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F9AD" w14:textId="1CCD4EB5" w:rsidR="00296F21" w:rsidRPr="00296F21" w:rsidRDefault="00251B1E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1B71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296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</w:t>
                            </w:r>
                            <w:r w:rsidR="00861DBC"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Over 5,000 Items </w:t>
                            </w:r>
                          </w:p>
                          <w:p w14:paraId="21502E17" w14:textId="2375E184" w:rsidR="00972C3A" w:rsidRPr="00296F21" w:rsidRDefault="00296F21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861DBC" w:rsidRPr="00296F21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Display !</w:t>
                            </w:r>
                          </w:p>
                          <w:p w14:paraId="15612E27" w14:textId="77777777" w:rsidR="00296F21" w:rsidRPr="00296F21" w:rsidRDefault="00296F21" w:rsidP="00EE51FD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1E546E2" w14:textId="5E7F76DF" w:rsidR="00972C3A" w:rsidRDefault="00972C3A" w:rsidP="00EE51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3458C28E" w14:textId="77777777" w:rsidR="00972C3A" w:rsidRPr="00EE51FD" w:rsidRDefault="00972C3A" w:rsidP="00EE51F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03A796B" w14:textId="5E509DCA" w:rsidR="00972C3A" w:rsidRDefault="00972C3A" w:rsidP="00EE51FD">
                            <w:pPr>
                              <w:jc w:val="center"/>
                            </w:pPr>
                          </w:p>
                          <w:p w14:paraId="55C236C2" w14:textId="16BB99AE" w:rsidR="00972C3A" w:rsidRDefault="00972C3A" w:rsidP="00EE51FD">
                            <w:pPr>
                              <w:jc w:val="center"/>
                            </w:pPr>
                          </w:p>
                          <w:p w14:paraId="36035C96" w14:textId="3A03BF0F" w:rsidR="00972C3A" w:rsidRDefault="00972C3A" w:rsidP="00EE51FD">
                            <w:pPr>
                              <w:jc w:val="center"/>
                            </w:pPr>
                          </w:p>
                          <w:p w14:paraId="3CC570C0" w14:textId="7D834878" w:rsidR="00972C3A" w:rsidRDefault="00972C3A" w:rsidP="00EE51FD">
                            <w:pPr>
                              <w:jc w:val="center"/>
                            </w:pPr>
                          </w:p>
                          <w:p w14:paraId="308011D1" w14:textId="3C3839E5" w:rsidR="00972C3A" w:rsidRDefault="00972C3A" w:rsidP="00EE51FD">
                            <w:pPr>
                              <w:jc w:val="center"/>
                            </w:pPr>
                          </w:p>
                          <w:p w14:paraId="5411DE28" w14:textId="4C8487D0" w:rsidR="00972C3A" w:rsidRDefault="00972C3A" w:rsidP="00EE51FD">
                            <w:pPr>
                              <w:jc w:val="center"/>
                            </w:pPr>
                          </w:p>
                          <w:p w14:paraId="135B03E4" w14:textId="77777777" w:rsidR="00972C3A" w:rsidRDefault="00972C3A" w:rsidP="00EE5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5C6C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82" o:spid="_x0000_s1048" type="#_x0000_t64" style="position:absolute;margin-left:-222.6pt;margin-top:170.25pt;width:1119.45pt;height:119.75pt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" adj="2700,11238" fillcolor="#c00000" strokecolor="#454642 [1604]" strokeweight="2.75pt" insetpen="t">
                <v:textbox>
                  <w:txbxContent>
                    <w:p w14:paraId="4ADDF9AD" w14:textId="1CCD4EB5" w:rsidR="00296F21" w:rsidRPr="00296F21" w:rsidRDefault="00251B1E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r w:rsidR="001B71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296F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         </w:t>
                      </w:r>
                      <w:r w:rsidR="00861DBC"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Over 5,000 Items </w:t>
                      </w:r>
                    </w:p>
                    <w:p w14:paraId="21502E17" w14:textId="2375E184" w:rsidR="00972C3A" w:rsidRPr="00296F21" w:rsidRDefault="00296F21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861DBC" w:rsidRPr="00296F21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 Display !</w:t>
                      </w:r>
                    </w:p>
                    <w:p w14:paraId="15612E27" w14:textId="77777777" w:rsidR="00296F21" w:rsidRPr="00296F21" w:rsidRDefault="00296F21" w:rsidP="00EE51FD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</w:p>
                    <w:p w14:paraId="01E546E2" w14:textId="5E7F76DF" w:rsidR="00972C3A" w:rsidRDefault="00972C3A" w:rsidP="00EE51F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</w:p>
                    <w:p w14:paraId="3458C28E" w14:textId="77777777" w:rsidR="00972C3A" w:rsidRPr="00EE51FD" w:rsidRDefault="00972C3A" w:rsidP="00EE51F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03A796B" w14:textId="5E509DCA" w:rsidR="00972C3A" w:rsidRDefault="00972C3A" w:rsidP="00EE51FD">
                      <w:pPr>
                        <w:jc w:val="center"/>
                      </w:pPr>
                    </w:p>
                    <w:p w14:paraId="55C236C2" w14:textId="16BB99AE" w:rsidR="00972C3A" w:rsidRDefault="00972C3A" w:rsidP="00EE51FD">
                      <w:pPr>
                        <w:jc w:val="center"/>
                      </w:pPr>
                    </w:p>
                    <w:p w14:paraId="36035C96" w14:textId="3A03BF0F" w:rsidR="00972C3A" w:rsidRDefault="00972C3A" w:rsidP="00EE51FD">
                      <w:pPr>
                        <w:jc w:val="center"/>
                      </w:pPr>
                    </w:p>
                    <w:p w14:paraId="3CC570C0" w14:textId="7D834878" w:rsidR="00972C3A" w:rsidRDefault="00972C3A" w:rsidP="00EE51FD">
                      <w:pPr>
                        <w:jc w:val="center"/>
                      </w:pPr>
                    </w:p>
                    <w:p w14:paraId="308011D1" w14:textId="3C3839E5" w:rsidR="00972C3A" w:rsidRDefault="00972C3A" w:rsidP="00EE51FD">
                      <w:pPr>
                        <w:jc w:val="center"/>
                      </w:pPr>
                    </w:p>
                    <w:p w14:paraId="5411DE28" w14:textId="4C8487D0" w:rsidR="00972C3A" w:rsidRDefault="00972C3A" w:rsidP="00EE51FD">
                      <w:pPr>
                        <w:jc w:val="center"/>
                      </w:pPr>
                    </w:p>
                    <w:p w14:paraId="135B03E4" w14:textId="77777777" w:rsidR="00972C3A" w:rsidRDefault="00972C3A" w:rsidP="00EE51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35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28CEBD1" wp14:editId="07E86E83">
                <wp:simplePos x="0" y="0"/>
                <wp:positionH relativeFrom="column">
                  <wp:posOffset>0</wp:posOffset>
                </wp:positionH>
                <wp:positionV relativeFrom="paragraph">
                  <wp:posOffset>187325</wp:posOffset>
                </wp:positionV>
                <wp:extent cx="6915150" cy="1310640"/>
                <wp:effectExtent l="0" t="0" r="0" b="381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B0A276" w14:textId="4D8267EF" w:rsidR="001B47D0" w:rsidRPr="003700BA" w:rsidRDefault="003700BA" w:rsidP="0034660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B7549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346607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75498"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</w:t>
                            </w:r>
                            <w:r w:rsidR="00061D1A" w:rsidRPr="00E50352">
                              <w:rPr>
                                <w:rFonts w:ascii="Arial" w:hAnsi="Arial" w:cs="Arial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 Cabin</w:t>
                            </w:r>
                          </w:p>
                          <w:p w14:paraId="0344A0A2" w14:textId="3B6FDA65" w:rsidR="00835FA1" w:rsidRDefault="003700BA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The Log Cabin was built by Herman Sudbeck in 1869 and was originally located one mile </w:t>
                            </w:r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w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>est</w:t>
                            </w:r>
                            <w:r w:rsidR="00F07E0C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of Bow Valley.  Herman and his wife Maria and their five children lived in the</w:t>
                            </w:r>
                            <w:r w:rsidR="00D1383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cabin. </w:t>
                            </w:r>
                            <w:r w:rsidR="009C1F2F"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Herman lived in the cabin until his death in 1901 and son Bernard continued to live in the cabin till the early </w:t>
                            </w:r>
                            <w:r w:rsidR="00B75498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1</w:t>
                            </w:r>
                            <w:r w:rsidR="009C1F2F" w:rsidRP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920’s.</w:t>
                            </w:r>
                            <w:r w:rsidR="00F05FBA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 xml:space="preserve">  </w:t>
                            </w:r>
                            <w:r w:rsidR="00346957"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</w:rPr>
                              <w:t>In 1925, John and Wilhemina Feilmeier rented the cabin for a year before moving and the cabin sat vacant as it is today.</w:t>
                            </w:r>
                            <w:r w:rsidRPr="00346957"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E0B127" w14:textId="77777777" w:rsidR="002704A9" w:rsidRDefault="002704A9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14F8E7DB" w14:textId="77777777" w:rsidR="002704A9" w:rsidRDefault="002704A9" w:rsidP="00F05FBA">
                            <w:pPr>
                              <w:rPr>
                                <w:rFonts w:ascii="Arial Narrow" w:hAnsi="Arial Narrow" w:cs="Calibri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14:paraId="7BA4C024" w14:textId="77777777" w:rsidR="00B75498" w:rsidRPr="00346957" w:rsidRDefault="00B75498" w:rsidP="00F05FBA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EBD1" id="Text Box 4" o:spid="_x0000_s1049" type="#_x0000_t202" style="position:absolute;margin-left:0;margin-top:14.75pt;width:544.5pt;height:10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7B0A276" w14:textId="4D8267EF" w:rsidR="001B47D0" w:rsidRPr="003700BA" w:rsidRDefault="003700BA" w:rsidP="00346607">
                      <w:pP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       </w:t>
                      </w:r>
                      <w:r w:rsidR="00B7549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      </w:t>
                      </w:r>
                      <w:r w:rsidR="00346607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75498" w:rsidRPr="00E50352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</w:t>
                      </w:r>
                      <w:r w:rsidR="00061D1A" w:rsidRPr="00E50352">
                        <w:rPr>
                          <w:rFonts w:ascii="Arial" w:hAnsi="Arial" w:cs="Arial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 Cabin</w:t>
                      </w:r>
                    </w:p>
                    <w:p w14:paraId="0344A0A2" w14:textId="3B6FDA65" w:rsidR="00835FA1" w:rsidRDefault="003700BA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The Log Cabin was built by Herman Sudbeck in 1869 and was originally located one mile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w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>est</w:t>
                      </w:r>
                      <w:r w:rsidR="00F07E0C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F05FBA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of Bow Valley.  Herman and his wife Maria and their five children lived in the</w:t>
                      </w:r>
                      <w:r w:rsidR="00D1383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cabin. </w:t>
                      </w:r>
                      <w:r w:rsidR="009C1F2F" w:rsidRP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 xml:space="preserve">Herman lived in the cabin until his death in 1901 and son Bernard continued to live in the cabin till the early </w:t>
                      </w:r>
                      <w:r w:rsidR="00B75498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1</w:t>
                      </w:r>
                      <w:r w:rsidR="009C1F2F" w:rsidRP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920’s.</w:t>
                      </w:r>
                      <w:r w:rsidR="00F05FBA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 xml:space="preserve">  </w:t>
                      </w:r>
                      <w:r w:rsidR="00346957" w:rsidRPr="00346957">
                        <w:rPr>
                          <w:rFonts w:ascii="Arial Narrow" w:hAnsi="Arial Narrow" w:cs="Calibri"/>
                          <w:color w:val="333333"/>
                          <w:sz w:val="28"/>
                        </w:rPr>
                        <w:t>In 1925, John and Wilhemina Feilmeier rented the cabin for a year before moving and the cabin sat vacant as it is today.</w:t>
                      </w:r>
                      <w:r w:rsidRPr="00346957"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E0B127" w14:textId="77777777" w:rsidR="002704A9" w:rsidRDefault="002704A9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14F8E7DB" w14:textId="77777777" w:rsidR="002704A9" w:rsidRDefault="002704A9" w:rsidP="00F05FBA">
                      <w:pPr>
                        <w:rPr>
                          <w:rFonts w:ascii="Arial Narrow" w:hAnsi="Arial Narrow" w:cs="Calibri"/>
                          <w:color w:val="333333"/>
                          <w:sz w:val="28"/>
                          <w:szCs w:val="28"/>
                        </w:rPr>
                      </w:pPr>
                    </w:p>
                    <w:p w14:paraId="7BA4C024" w14:textId="77777777" w:rsidR="00B75498" w:rsidRPr="00346957" w:rsidRDefault="00B75498" w:rsidP="00F05FBA">
                      <w:pPr>
                        <w:rPr>
                          <w:rFonts w:ascii="Arial Narrow" w:hAnsi="Arial Narrow" w:cs="Arial"/>
                          <w:b/>
                          <w:i/>
                          <w:color w:val="FFFFFE"/>
                          <w:w w:val="80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35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F93C1DA" wp14:editId="37CEC81E">
                <wp:simplePos x="0" y="0"/>
                <wp:positionH relativeFrom="margin">
                  <wp:posOffset>7978140</wp:posOffset>
                </wp:positionH>
                <wp:positionV relativeFrom="paragraph">
                  <wp:posOffset>255270</wp:posOffset>
                </wp:positionV>
                <wp:extent cx="1649730" cy="1981200"/>
                <wp:effectExtent l="19050" t="19050" r="26670" b="19050"/>
                <wp:wrapNone/>
                <wp:docPr id="3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98120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F7D1C" w14:textId="41755EF3" w:rsidR="00AD46E0" w:rsidRPr="00AA41A7" w:rsidRDefault="004941AF" w:rsidP="00D13838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838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Officers</w:t>
                            </w:r>
                            <w:r w:rsidR="00D13838">
                              <w:rPr>
                                <w:rFonts w:ascii="Arial Narrow" w:hAnsi="Arial Narrow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C8677E" wp14:editId="7D605B23">
                                  <wp:extent cx="1493520" cy="3810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ociety.svg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109" cy="40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D41E3" w14:textId="26386673" w:rsidR="001E6D66" w:rsidRPr="00346607" w:rsidRDefault="004941AF" w:rsidP="00D13838">
                            <w:pPr>
                              <w:spacing w:after="120"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President</w:t>
                            </w:r>
                            <w:r w:rsidR="001E6D66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-L</w:t>
                            </w:r>
                            <w:r w:rsidR="009B0A7B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</w:t>
                            </w:r>
                            <w:r w:rsidR="001E6D66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rie Kathol</w:t>
                            </w:r>
                          </w:p>
                          <w:p w14:paraId="3969BF47" w14:textId="24109E47" w:rsidR="004941AF" w:rsidRPr="00346607" w:rsidRDefault="00B7682D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9B0A7B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.P.</w:t>
                            </w:r>
                            <w:r w:rsidR="004941AF"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Alice Pommer</w:t>
                            </w:r>
                          </w:p>
                          <w:p w14:paraId="28DBD8C4" w14:textId="5AB9051B" w:rsidR="004941AF" w:rsidRPr="00346607" w:rsidRDefault="004941AF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Secretary-Elaine Arens</w:t>
                            </w:r>
                          </w:p>
                          <w:p w14:paraId="1517A61B" w14:textId="77777777" w:rsidR="004941AF" w:rsidRPr="00346607" w:rsidRDefault="004941AF" w:rsidP="00AD46E0">
                            <w:pPr>
                              <w:spacing w:line="36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607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Treasurer-Dan Kathol</w:t>
                            </w:r>
                          </w:p>
                          <w:p w14:paraId="39CD7A70" w14:textId="53F97D42" w:rsidR="00972C3A" w:rsidRPr="00244DEA" w:rsidRDefault="00972C3A" w:rsidP="00535E94">
                            <w:p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C1DA" id="Text Box 54" o:spid="_x0000_s1050" type="#_x0000_t202" style="position:absolute;margin-left:628.2pt;margin-top:20.1pt;width:129.9pt;height:156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" fillcolor="white [3201]" strokecolor="black [3200]" strokeweight="2.75pt" insetpen="t">
                <v:textbox inset="2.88pt,2.88pt,2.88pt,2.88pt">
                  <w:txbxContent>
                    <w:p w14:paraId="56CF7D1C" w14:textId="41755EF3" w:rsidR="00AD46E0" w:rsidRPr="00AA41A7" w:rsidRDefault="004941AF" w:rsidP="00D13838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3838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Officers</w:t>
                      </w:r>
                      <w:r w:rsidR="00D13838">
                        <w:rPr>
                          <w:rFonts w:ascii="Arial Narrow" w:hAnsi="Arial Narrow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EC8677E" wp14:editId="7D605B23">
                            <wp:extent cx="1493520" cy="381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ociety.svg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109" cy="40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3D41E3" w14:textId="26386673" w:rsidR="001E6D66" w:rsidRPr="00346607" w:rsidRDefault="004941AF" w:rsidP="00D13838">
                      <w:pPr>
                        <w:spacing w:after="120"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President</w:t>
                      </w:r>
                      <w:r w:rsidR="001E6D66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-L</w:t>
                      </w:r>
                      <w:r w:rsidR="009B0A7B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</w:t>
                      </w:r>
                      <w:r w:rsidR="001E6D66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rie Kathol</w:t>
                      </w:r>
                    </w:p>
                    <w:p w14:paraId="3969BF47" w14:textId="24109E47" w:rsidR="004941AF" w:rsidRPr="00346607" w:rsidRDefault="00B7682D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9B0A7B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.P.</w:t>
                      </w:r>
                      <w:r w:rsidR="004941AF"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Alice Pommer</w:t>
                      </w:r>
                    </w:p>
                    <w:p w14:paraId="28DBD8C4" w14:textId="5AB9051B" w:rsidR="004941AF" w:rsidRPr="00346607" w:rsidRDefault="004941AF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Secretary-Elaine Arens</w:t>
                      </w:r>
                    </w:p>
                    <w:p w14:paraId="1517A61B" w14:textId="77777777" w:rsidR="004941AF" w:rsidRPr="00346607" w:rsidRDefault="004941AF" w:rsidP="00AD46E0">
                      <w:pPr>
                        <w:spacing w:line="36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607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Treasurer-Dan Kathol</w:t>
                      </w:r>
                    </w:p>
                    <w:p w14:paraId="39CD7A70" w14:textId="53F97D42" w:rsidR="00972C3A" w:rsidRPr="00244DEA" w:rsidRDefault="00972C3A" w:rsidP="00535E94">
                      <w:p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8CE">
        <w:rPr>
          <w:rFonts w:ascii="Arial Narrow" w:hAnsi="Arial Narrow" w:cs="Arial"/>
          <w:color w:val="333333"/>
          <w:sz w:val="28"/>
          <w:szCs w:val="28"/>
        </w:rPr>
        <w:t xml:space="preserve">                              </w:t>
      </w:r>
      <w:r w:rsidR="00E50352">
        <w:rPr>
          <w:rFonts w:ascii="Arial Narrow" w:hAnsi="Arial Narrow" w:cs="Arial"/>
          <w:color w:val="333333"/>
          <w:sz w:val="28"/>
          <w:szCs w:val="28"/>
        </w:rPr>
        <w:t xml:space="preserve"> </w:t>
      </w:r>
      <w:r w:rsidR="003F5421" w:rsidRPr="003F5421">
        <w:rPr>
          <w:rFonts w:ascii="Arial Narrow" w:hAnsi="Arial Narrow" w:cs="Arial"/>
          <w:color w:val="333333"/>
          <w:sz w:val="28"/>
          <w:szCs w:val="28"/>
        </w:rPr>
        <w:t>floor and be open for tours.</w:t>
      </w:r>
      <w:bookmarkStart w:id="0" w:name="_GoBack"/>
      <w:bookmarkEnd w:id="0"/>
    </w:p>
    <w:sectPr w:rsidR="00410FE9" w:rsidRPr="00410FE9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15E9B" w14:textId="77777777" w:rsidR="009A63B6" w:rsidRDefault="009A63B6" w:rsidP="00101AC6">
      <w:r>
        <w:separator/>
      </w:r>
    </w:p>
  </w:endnote>
  <w:endnote w:type="continuationSeparator" w:id="0">
    <w:p w14:paraId="7A24F707" w14:textId="77777777" w:rsidR="009A63B6" w:rsidRDefault="009A63B6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Arial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72BF3" w14:textId="77777777" w:rsidR="009A63B6" w:rsidRDefault="009A63B6" w:rsidP="00101AC6">
      <w:r>
        <w:separator/>
      </w:r>
    </w:p>
  </w:footnote>
  <w:footnote w:type="continuationSeparator" w:id="0">
    <w:p w14:paraId="53AB7A0C" w14:textId="77777777" w:rsidR="009A63B6" w:rsidRDefault="009A63B6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B8A00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547"/>
      </v:shape>
    </w:pict>
  </w:numPicBullet>
  <w:abstractNum w:abstractNumId="0" w15:restartNumberingAfterBreak="0">
    <w:nsid w:val="376615B2"/>
    <w:multiLevelType w:val="hybridMultilevel"/>
    <w:tmpl w:val="00FC2A40"/>
    <w:lvl w:ilvl="0" w:tplc="2CF66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23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C2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A4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A0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65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009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A8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8CC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6B60D0"/>
    <w:multiLevelType w:val="hybridMultilevel"/>
    <w:tmpl w:val="7BB66B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9E6020"/>
    <w:multiLevelType w:val="hybridMultilevel"/>
    <w:tmpl w:val="0AEC6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B33435"/>
    <w:multiLevelType w:val="hybridMultilevel"/>
    <w:tmpl w:val="D5E8BD3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20D56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145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8ACD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18E6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F4852E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05273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632BC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9E3F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906"/>
    <w:rsid w:val="00003D8D"/>
    <w:rsid w:val="00011F53"/>
    <w:rsid w:val="0002636E"/>
    <w:rsid w:val="000319F6"/>
    <w:rsid w:val="00034552"/>
    <w:rsid w:val="00061D1A"/>
    <w:rsid w:val="00071471"/>
    <w:rsid w:val="000718E0"/>
    <w:rsid w:val="000849A4"/>
    <w:rsid w:val="0008553C"/>
    <w:rsid w:val="00087B6F"/>
    <w:rsid w:val="000B417A"/>
    <w:rsid w:val="000B6A25"/>
    <w:rsid w:val="000C4BD8"/>
    <w:rsid w:val="000D5D30"/>
    <w:rsid w:val="000E684B"/>
    <w:rsid w:val="000F75AC"/>
    <w:rsid w:val="00101AC6"/>
    <w:rsid w:val="001021AF"/>
    <w:rsid w:val="0011496D"/>
    <w:rsid w:val="001165E8"/>
    <w:rsid w:val="001177F4"/>
    <w:rsid w:val="00122A9A"/>
    <w:rsid w:val="00122D7A"/>
    <w:rsid w:val="001352F1"/>
    <w:rsid w:val="0014522F"/>
    <w:rsid w:val="00152817"/>
    <w:rsid w:val="00152D5D"/>
    <w:rsid w:val="00170C49"/>
    <w:rsid w:val="00171135"/>
    <w:rsid w:val="00172BBD"/>
    <w:rsid w:val="00194BF4"/>
    <w:rsid w:val="001A5AEE"/>
    <w:rsid w:val="001B056E"/>
    <w:rsid w:val="001B47D0"/>
    <w:rsid w:val="001B7116"/>
    <w:rsid w:val="001D032A"/>
    <w:rsid w:val="001E0824"/>
    <w:rsid w:val="001E1CEC"/>
    <w:rsid w:val="001E6D66"/>
    <w:rsid w:val="00214B33"/>
    <w:rsid w:val="00236292"/>
    <w:rsid w:val="002374F4"/>
    <w:rsid w:val="00244DEA"/>
    <w:rsid w:val="00246560"/>
    <w:rsid w:val="00251042"/>
    <w:rsid w:val="00251455"/>
    <w:rsid w:val="00251B1E"/>
    <w:rsid w:val="002704A9"/>
    <w:rsid w:val="002855A3"/>
    <w:rsid w:val="00287CB4"/>
    <w:rsid w:val="00296F21"/>
    <w:rsid w:val="002B04EA"/>
    <w:rsid w:val="002B19AA"/>
    <w:rsid w:val="002B2371"/>
    <w:rsid w:val="002B23B8"/>
    <w:rsid w:val="002C3F23"/>
    <w:rsid w:val="002D4017"/>
    <w:rsid w:val="002D61EC"/>
    <w:rsid w:val="002E4772"/>
    <w:rsid w:val="002E58CE"/>
    <w:rsid w:val="002E5F4E"/>
    <w:rsid w:val="003123C1"/>
    <w:rsid w:val="003204CB"/>
    <w:rsid w:val="003364DD"/>
    <w:rsid w:val="0034357B"/>
    <w:rsid w:val="00346607"/>
    <w:rsid w:val="00346957"/>
    <w:rsid w:val="00362F2C"/>
    <w:rsid w:val="00366C61"/>
    <w:rsid w:val="003700BA"/>
    <w:rsid w:val="003849A7"/>
    <w:rsid w:val="003967C1"/>
    <w:rsid w:val="003B077C"/>
    <w:rsid w:val="003B4BC8"/>
    <w:rsid w:val="003C2555"/>
    <w:rsid w:val="003C6BF2"/>
    <w:rsid w:val="003D6A94"/>
    <w:rsid w:val="003E096E"/>
    <w:rsid w:val="003F3E21"/>
    <w:rsid w:val="003F5421"/>
    <w:rsid w:val="00405ACC"/>
    <w:rsid w:val="00410FE9"/>
    <w:rsid w:val="00416CE2"/>
    <w:rsid w:val="00420ECC"/>
    <w:rsid w:val="004262BD"/>
    <w:rsid w:val="00430DBC"/>
    <w:rsid w:val="004311C5"/>
    <w:rsid w:val="00431D2B"/>
    <w:rsid w:val="00433950"/>
    <w:rsid w:val="004370B1"/>
    <w:rsid w:val="00437CD6"/>
    <w:rsid w:val="00442E23"/>
    <w:rsid w:val="00451793"/>
    <w:rsid w:val="004522FD"/>
    <w:rsid w:val="004524F7"/>
    <w:rsid w:val="00453D28"/>
    <w:rsid w:val="00457812"/>
    <w:rsid w:val="00460142"/>
    <w:rsid w:val="004616E0"/>
    <w:rsid w:val="00470BA4"/>
    <w:rsid w:val="0047323F"/>
    <w:rsid w:val="00487DC7"/>
    <w:rsid w:val="00491A58"/>
    <w:rsid w:val="004941AF"/>
    <w:rsid w:val="00497680"/>
    <w:rsid w:val="004B1D5B"/>
    <w:rsid w:val="004E227C"/>
    <w:rsid w:val="004E644B"/>
    <w:rsid w:val="004E675A"/>
    <w:rsid w:val="004E7422"/>
    <w:rsid w:val="0050260C"/>
    <w:rsid w:val="005165D8"/>
    <w:rsid w:val="00516966"/>
    <w:rsid w:val="00521A58"/>
    <w:rsid w:val="00535B30"/>
    <w:rsid w:val="00535E94"/>
    <w:rsid w:val="00557DBA"/>
    <w:rsid w:val="005760DA"/>
    <w:rsid w:val="0058130D"/>
    <w:rsid w:val="0059458A"/>
    <w:rsid w:val="005A086A"/>
    <w:rsid w:val="005A1353"/>
    <w:rsid w:val="005B57CC"/>
    <w:rsid w:val="005C0C85"/>
    <w:rsid w:val="005C54D8"/>
    <w:rsid w:val="005E69E4"/>
    <w:rsid w:val="0060110C"/>
    <w:rsid w:val="00633D19"/>
    <w:rsid w:val="00633E9D"/>
    <w:rsid w:val="006343AE"/>
    <w:rsid w:val="006375B2"/>
    <w:rsid w:val="00657FE2"/>
    <w:rsid w:val="0066199C"/>
    <w:rsid w:val="0067274B"/>
    <w:rsid w:val="00675CC7"/>
    <w:rsid w:val="0068110D"/>
    <w:rsid w:val="00692ABA"/>
    <w:rsid w:val="00694404"/>
    <w:rsid w:val="006A273F"/>
    <w:rsid w:val="006B442A"/>
    <w:rsid w:val="006C3A6B"/>
    <w:rsid w:val="006D0F7F"/>
    <w:rsid w:val="006D31E4"/>
    <w:rsid w:val="006E062F"/>
    <w:rsid w:val="006E3EA4"/>
    <w:rsid w:val="00734486"/>
    <w:rsid w:val="007640BC"/>
    <w:rsid w:val="00765A49"/>
    <w:rsid w:val="00765B6E"/>
    <w:rsid w:val="0077021A"/>
    <w:rsid w:val="00785575"/>
    <w:rsid w:val="00796590"/>
    <w:rsid w:val="007A0DD5"/>
    <w:rsid w:val="007A4879"/>
    <w:rsid w:val="007A5312"/>
    <w:rsid w:val="007B46E6"/>
    <w:rsid w:val="007C6C0C"/>
    <w:rsid w:val="007D05F9"/>
    <w:rsid w:val="007D1E8D"/>
    <w:rsid w:val="007D2D42"/>
    <w:rsid w:val="007D6F3E"/>
    <w:rsid w:val="007F1640"/>
    <w:rsid w:val="007F6E8A"/>
    <w:rsid w:val="008158EF"/>
    <w:rsid w:val="008319C0"/>
    <w:rsid w:val="008321D8"/>
    <w:rsid w:val="00833947"/>
    <w:rsid w:val="00835FA1"/>
    <w:rsid w:val="0084528A"/>
    <w:rsid w:val="00855E18"/>
    <w:rsid w:val="00861DBC"/>
    <w:rsid w:val="00866E98"/>
    <w:rsid w:val="0089137F"/>
    <w:rsid w:val="00897241"/>
    <w:rsid w:val="008A2E75"/>
    <w:rsid w:val="008A5870"/>
    <w:rsid w:val="008B7613"/>
    <w:rsid w:val="008D3A5F"/>
    <w:rsid w:val="008F6B08"/>
    <w:rsid w:val="008F7870"/>
    <w:rsid w:val="00900919"/>
    <w:rsid w:val="0090768E"/>
    <w:rsid w:val="009105B1"/>
    <w:rsid w:val="00924498"/>
    <w:rsid w:val="00924B54"/>
    <w:rsid w:val="00931F01"/>
    <w:rsid w:val="00937638"/>
    <w:rsid w:val="009418D4"/>
    <w:rsid w:val="00950058"/>
    <w:rsid w:val="00954064"/>
    <w:rsid w:val="00972C3A"/>
    <w:rsid w:val="009859BE"/>
    <w:rsid w:val="00996305"/>
    <w:rsid w:val="009A63B6"/>
    <w:rsid w:val="009B0A7B"/>
    <w:rsid w:val="009B2B6A"/>
    <w:rsid w:val="009C1F2F"/>
    <w:rsid w:val="009D1541"/>
    <w:rsid w:val="009D5B51"/>
    <w:rsid w:val="009F7ADF"/>
    <w:rsid w:val="00A0456A"/>
    <w:rsid w:val="00A05654"/>
    <w:rsid w:val="00A15F52"/>
    <w:rsid w:val="00A17A95"/>
    <w:rsid w:val="00A22EE7"/>
    <w:rsid w:val="00A2661B"/>
    <w:rsid w:val="00A43D93"/>
    <w:rsid w:val="00A64C1E"/>
    <w:rsid w:val="00A65E2A"/>
    <w:rsid w:val="00A731AA"/>
    <w:rsid w:val="00A7581F"/>
    <w:rsid w:val="00A91EE6"/>
    <w:rsid w:val="00A920B2"/>
    <w:rsid w:val="00A94429"/>
    <w:rsid w:val="00A94EFF"/>
    <w:rsid w:val="00AA1527"/>
    <w:rsid w:val="00AA41A7"/>
    <w:rsid w:val="00AB4017"/>
    <w:rsid w:val="00AB715D"/>
    <w:rsid w:val="00AB7641"/>
    <w:rsid w:val="00AC52FF"/>
    <w:rsid w:val="00AC70F1"/>
    <w:rsid w:val="00AD46E0"/>
    <w:rsid w:val="00AD6762"/>
    <w:rsid w:val="00AD69DE"/>
    <w:rsid w:val="00AE1906"/>
    <w:rsid w:val="00AF7704"/>
    <w:rsid w:val="00B067B5"/>
    <w:rsid w:val="00B07C5E"/>
    <w:rsid w:val="00B25EE4"/>
    <w:rsid w:val="00B30906"/>
    <w:rsid w:val="00B339F0"/>
    <w:rsid w:val="00B36D34"/>
    <w:rsid w:val="00B41F36"/>
    <w:rsid w:val="00B4200A"/>
    <w:rsid w:val="00B503AF"/>
    <w:rsid w:val="00B54CEA"/>
    <w:rsid w:val="00B6377A"/>
    <w:rsid w:val="00B74379"/>
    <w:rsid w:val="00B75498"/>
    <w:rsid w:val="00B75D5E"/>
    <w:rsid w:val="00B7682D"/>
    <w:rsid w:val="00B929AA"/>
    <w:rsid w:val="00B935F3"/>
    <w:rsid w:val="00BA6A73"/>
    <w:rsid w:val="00BB019D"/>
    <w:rsid w:val="00BB3094"/>
    <w:rsid w:val="00BC7951"/>
    <w:rsid w:val="00BD72C0"/>
    <w:rsid w:val="00BE0021"/>
    <w:rsid w:val="00BF1D4F"/>
    <w:rsid w:val="00C17E5D"/>
    <w:rsid w:val="00C21984"/>
    <w:rsid w:val="00C24F03"/>
    <w:rsid w:val="00C4416B"/>
    <w:rsid w:val="00C5273F"/>
    <w:rsid w:val="00C610B3"/>
    <w:rsid w:val="00C627EE"/>
    <w:rsid w:val="00C64EEA"/>
    <w:rsid w:val="00C90E42"/>
    <w:rsid w:val="00C92743"/>
    <w:rsid w:val="00CA5EF5"/>
    <w:rsid w:val="00CB2D72"/>
    <w:rsid w:val="00CB7C57"/>
    <w:rsid w:val="00CC2020"/>
    <w:rsid w:val="00CC6555"/>
    <w:rsid w:val="00CE1609"/>
    <w:rsid w:val="00CE2670"/>
    <w:rsid w:val="00CE38E8"/>
    <w:rsid w:val="00CE6F50"/>
    <w:rsid w:val="00D13838"/>
    <w:rsid w:val="00D1630B"/>
    <w:rsid w:val="00D27488"/>
    <w:rsid w:val="00D30229"/>
    <w:rsid w:val="00D41961"/>
    <w:rsid w:val="00D42A6F"/>
    <w:rsid w:val="00D46629"/>
    <w:rsid w:val="00D64BAD"/>
    <w:rsid w:val="00D75908"/>
    <w:rsid w:val="00D86343"/>
    <w:rsid w:val="00D95E07"/>
    <w:rsid w:val="00D968C6"/>
    <w:rsid w:val="00DA53EB"/>
    <w:rsid w:val="00DB5468"/>
    <w:rsid w:val="00DB5DE0"/>
    <w:rsid w:val="00DC505F"/>
    <w:rsid w:val="00DD69DA"/>
    <w:rsid w:val="00DE0299"/>
    <w:rsid w:val="00E042D1"/>
    <w:rsid w:val="00E32175"/>
    <w:rsid w:val="00E50352"/>
    <w:rsid w:val="00E53FBB"/>
    <w:rsid w:val="00E63C49"/>
    <w:rsid w:val="00E646C6"/>
    <w:rsid w:val="00E6574C"/>
    <w:rsid w:val="00E67427"/>
    <w:rsid w:val="00E840F3"/>
    <w:rsid w:val="00E92582"/>
    <w:rsid w:val="00E95D14"/>
    <w:rsid w:val="00E974D5"/>
    <w:rsid w:val="00EA6941"/>
    <w:rsid w:val="00EB6AC3"/>
    <w:rsid w:val="00ED743C"/>
    <w:rsid w:val="00EE10E5"/>
    <w:rsid w:val="00EE3DBE"/>
    <w:rsid w:val="00EE51FD"/>
    <w:rsid w:val="00EF1D71"/>
    <w:rsid w:val="00F05963"/>
    <w:rsid w:val="00F05FBA"/>
    <w:rsid w:val="00F07E0C"/>
    <w:rsid w:val="00F21D55"/>
    <w:rsid w:val="00F2436F"/>
    <w:rsid w:val="00F276D7"/>
    <w:rsid w:val="00F27D8E"/>
    <w:rsid w:val="00F320F8"/>
    <w:rsid w:val="00F411CB"/>
    <w:rsid w:val="00F45448"/>
    <w:rsid w:val="00F45D99"/>
    <w:rsid w:val="00F51A80"/>
    <w:rsid w:val="00F54307"/>
    <w:rsid w:val="00F54CAB"/>
    <w:rsid w:val="00F66E25"/>
    <w:rsid w:val="00F734A2"/>
    <w:rsid w:val="00F80376"/>
    <w:rsid w:val="00F8506C"/>
    <w:rsid w:val="00F87925"/>
    <w:rsid w:val="00F9017C"/>
    <w:rsid w:val="00F957BF"/>
    <w:rsid w:val="00FB16E1"/>
    <w:rsid w:val="00FB3B03"/>
    <w:rsid w:val="00FC04CD"/>
    <w:rsid w:val="00FD2851"/>
    <w:rsid w:val="00FD28D0"/>
    <w:rsid w:val="00FD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DD721"/>
  <w15:docId w15:val="{5276541A-522D-4C4F-BDF5-7B23D3BA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343"/>
  </w:style>
  <w:style w:type="paragraph" w:styleId="Heading1">
    <w:name w:val="heading 1"/>
    <w:basedOn w:val="Normal"/>
    <w:next w:val="Normal"/>
    <w:link w:val="Heading1Char"/>
    <w:uiPriority w:val="9"/>
    <w:qFormat/>
    <w:rsid w:val="00D86343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464743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3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86963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63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8696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63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686963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63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68696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63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46474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63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46474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63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46474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63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474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2D61EC"/>
    <w:rPr>
      <w:color w:val="77A2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61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61EC"/>
    <w:rPr>
      <w:color w:val="957A99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3DBE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6343"/>
    <w:rPr>
      <w:rFonts w:asciiTheme="majorHAnsi" w:eastAsiaTheme="majorEastAsia" w:hAnsiTheme="majorHAnsi" w:cstheme="majorBidi"/>
      <w:color w:val="464743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86343"/>
    <w:rPr>
      <w:rFonts w:asciiTheme="majorHAnsi" w:eastAsiaTheme="majorEastAsia" w:hAnsiTheme="majorHAnsi" w:cstheme="majorBidi"/>
      <w:color w:val="686963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6343"/>
    <w:rPr>
      <w:rFonts w:asciiTheme="majorHAnsi" w:eastAsiaTheme="majorEastAsia" w:hAnsiTheme="majorHAnsi" w:cstheme="majorBidi"/>
      <w:color w:val="68696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6343"/>
    <w:rPr>
      <w:rFonts w:asciiTheme="majorHAnsi" w:eastAsiaTheme="majorEastAsia" w:hAnsiTheme="majorHAnsi" w:cstheme="majorBidi"/>
      <w:color w:val="686963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6343"/>
    <w:rPr>
      <w:rFonts w:asciiTheme="majorHAnsi" w:eastAsiaTheme="majorEastAsia" w:hAnsiTheme="majorHAnsi" w:cstheme="majorBidi"/>
      <w:caps/>
      <w:color w:val="68696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6343"/>
    <w:rPr>
      <w:rFonts w:asciiTheme="majorHAnsi" w:eastAsiaTheme="majorEastAsia" w:hAnsiTheme="majorHAnsi" w:cstheme="majorBidi"/>
      <w:i/>
      <w:iCs/>
      <w:caps/>
      <w:color w:val="46474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6343"/>
    <w:rPr>
      <w:rFonts w:asciiTheme="majorHAnsi" w:eastAsiaTheme="majorEastAsia" w:hAnsiTheme="majorHAnsi" w:cstheme="majorBidi"/>
      <w:b/>
      <w:bCs/>
      <w:color w:val="46474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6343"/>
    <w:rPr>
      <w:rFonts w:asciiTheme="majorHAnsi" w:eastAsiaTheme="majorEastAsia" w:hAnsiTheme="majorHAnsi" w:cstheme="majorBidi"/>
      <w:b/>
      <w:bCs/>
      <w:i/>
      <w:iCs/>
      <w:color w:val="46474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6343"/>
    <w:rPr>
      <w:rFonts w:asciiTheme="majorHAnsi" w:eastAsiaTheme="majorEastAsia" w:hAnsiTheme="majorHAnsi" w:cstheme="majorBidi"/>
      <w:i/>
      <w:iCs/>
      <w:color w:val="46474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6343"/>
    <w:rPr>
      <w:b/>
      <w:bCs/>
      <w:smallCaps/>
      <w:color w:val="191B0E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86343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191B0E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86343"/>
    <w:rPr>
      <w:rFonts w:asciiTheme="majorHAnsi" w:eastAsiaTheme="majorEastAsia" w:hAnsiTheme="majorHAnsi" w:cstheme="majorBidi"/>
      <w:caps/>
      <w:color w:val="191B0E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343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8C8D8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6343"/>
    <w:rPr>
      <w:rFonts w:asciiTheme="majorHAnsi" w:eastAsiaTheme="majorEastAsia" w:hAnsiTheme="majorHAnsi" w:cstheme="majorBidi"/>
      <w:color w:val="8C8D8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86343"/>
    <w:rPr>
      <w:b/>
      <w:bCs/>
    </w:rPr>
  </w:style>
  <w:style w:type="character" w:styleId="Emphasis">
    <w:name w:val="Emphasis"/>
    <w:basedOn w:val="DefaultParagraphFont"/>
    <w:uiPriority w:val="20"/>
    <w:qFormat/>
    <w:rsid w:val="00D86343"/>
    <w:rPr>
      <w:i/>
      <w:iCs/>
    </w:rPr>
  </w:style>
  <w:style w:type="paragraph" w:styleId="NoSpacing">
    <w:name w:val="No Spacing"/>
    <w:uiPriority w:val="1"/>
    <w:qFormat/>
    <w:rsid w:val="00D86343"/>
  </w:style>
  <w:style w:type="paragraph" w:styleId="Quote">
    <w:name w:val="Quote"/>
    <w:basedOn w:val="Normal"/>
    <w:next w:val="Normal"/>
    <w:link w:val="QuoteChar"/>
    <w:uiPriority w:val="29"/>
    <w:qFormat/>
    <w:rsid w:val="00D86343"/>
    <w:pPr>
      <w:spacing w:before="120" w:after="120"/>
      <w:ind w:left="720"/>
    </w:pPr>
    <w:rPr>
      <w:color w:val="191B0E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6343"/>
    <w:rPr>
      <w:color w:val="191B0E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6343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91B0E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6343"/>
    <w:rPr>
      <w:rFonts w:asciiTheme="majorHAnsi" w:eastAsiaTheme="majorEastAsia" w:hAnsiTheme="majorHAnsi" w:cstheme="majorBidi"/>
      <w:color w:val="191B0E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8634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8634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8634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86343"/>
    <w:rPr>
      <w:b/>
      <w:bCs/>
      <w:smallCaps/>
      <w:color w:val="191B0E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8634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634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2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4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8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5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Crop">
  <a:themeElements>
    <a:clrScheme name="Crop">
      <a:dk1>
        <a:sysClr val="windowText" lastClr="000000"/>
      </a:dk1>
      <a:lt1>
        <a:sysClr val="window" lastClr="FFFFFF"/>
      </a:lt1>
      <a:dk2>
        <a:srgbClr val="191B0E"/>
      </a:dk2>
      <a:lt2>
        <a:srgbClr val="EFEDE3"/>
      </a:lt2>
      <a:accent1>
        <a:srgbClr val="8C8D86"/>
      </a:accent1>
      <a:accent2>
        <a:srgbClr val="E6C069"/>
      </a:accent2>
      <a:accent3>
        <a:srgbClr val="897B61"/>
      </a:accent3>
      <a:accent4>
        <a:srgbClr val="8DAB8E"/>
      </a:accent4>
      <a:accent5>
        <a:srgbClr val="77A2BB"/>
      </a:accent5>
      <a:accent6>
        <a:srgbClr val="E28394"/>
      </a:accent6>
      <a:hlink>
        <a:srgbClr val="77A2BB"/>
      </a:hlink>
      <a:folHlink>
        <a:srgbClr val="957A99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BDBA6-83DB-48ED-8593-8FD48267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144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meiro</dc:creator>
  <cp:lastModifiedBy>julie meirose</cp:lastModifiedBy>
  <cp:revision>10</cp:revision>
  <cp:lastPrinted>2019-06-27T19:08:00Z</cp:lastPrinted>
  <dcterms:created xsi:type="dcterms:W3CDTF">2019-06-27T16:52:00Z</dcterms:created>
  <dcterms:modified xsi:type="dcterms:W3CDTF">2020-04-02T21:56:00Z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